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407941" w14:textId="77777777" w:rsidR="00FE0C89" w:rsidRPr="007C38F5" w:rsidRDefault="00FE0C89" w:rsidP="007C38F5">
      <w:pPr>
        <w:spacing w:after="0" w:line="240" w:lineRule="auto"/>
        <w:jc w:val="right"/>
        <w:rPr>
          <w:rFonts w:ascii="TH SarabunPSK" w:hAnsi="TH SarabunPSK"/>
          <w:b/>
          <w:sz w:val="24"/>
          <w:szCs w:val="24"/>
        </w:rPr>
      </w:pPr>
      <w:r w:rsidRPr="007C38F5">
        <w:rPr>
          <w:rFonts w:ascii="TH SarabunPSK" w:hAnsi="TH SarabunPSK"/>
          <w:sz w:val="24"/>
          <w:szCs w:val="24"/>
          <w:cs/>
        </w:rPr>
        <w:t>บทความวิจัย</w:t>
      </w:r>
    </w:p>
    <w:p w14:paraId="3B789B10" w14:textId="77777777" w:rsidR="00FE0C89" w:rsidRPr="007C38F5" w:rsidRDefault="00FE0C89" w:rsidP="007C38F5">
      <w:pPr>
        <w:spacing w:after="0" w:line="240" w:lineRule="auto"/>
        <w:jc w:val="center"/>
        <w:rPr>
          <w:rFonts w:ascii="TH SarabunPSK" w:hAnsi="TH SarabunPSK"/>
          <w:b/>
          <w:bCs w:val="0"/>
          <w:sz w:val="32"/>
          <w:szCs w:val="32"/>
        </w:rPr>
      </w:pPr>
    </w:p>
    <w:p w14:paraId="1CE19699" w14:textId="30593111" w:rsidR="00FE0C89" w:rsidRPr="007C38F5" w:rsidRDefault="00FE0C89" w:rsidP="007C38F5">
      <w:pPr>
        <w:spacing w:after="0" w:line="240" w:lineRule="auto"/>
        <w:jc w:val="center"/>
        <w:rPr>
          <w:rFonts w:ascii="TH SarabunPSK" w:hAnsi="TH SarabunPSK"/>
          <w:b/>
          <w:sz w:val="40"/>
          <w:szCs w:val="40"/>
          <w:cs/>
        </w:rPr>
      </w:pPr>
      <w:r w:rsidRPr="007C38F5">
        <w:rPr>
          <w:rFonts w:ascii="TH SarabunPSK" w:hAnsi="TH SarabunPSK"/>
          <w:b/>
          <w:sz w:val="40"/>
          <w:szCs w:val="40"/>
          <w:cs/>
        </w:rPr>
        <w:t>การพัฒนาชุดกิจกรรมการเรียนรู้วิทยาศาสตร์เชิงปฏิบัติการที่ส่งเสริม</w:t>
      </w:r>
      <w:r w:rsidRPr="007C38F5">
        <w:rPr>
          <w:rFonts w:ascii="TH SarabunPSK" w:hAnsi="TH SarabunPSK"/>
          <w:b/>
          <w:sz w:val="40"/>
          <w:szCs w:val="40"/>
          <w:cs/>
        </w:rPr>
        <w:br/>
        <w:t>ทักษะกระบวนการทางวิทยาศาสตร์และผลสัมฤทธิ์ทางการเรียนของนักเรียน</w:t>
      </w:r>
      <w:r w:rsidRPr="007C38F5">
        <w:rPr>
          <w:rFonts w:ascii="TH SarabunPSK" w:hAnsi="TH SarabunPSK"/>
          <w:b/>
          <w:sz w:val="40"/>
          <w:szCs w:val="40"/>
          <w:cs/>
        </w:rPr>
        <w:br/>
        <w:t>ชั้นมัธยมศึกษาโรงเรียนเอกชนสอนศาสนาอิสลาม จังหวัดยะลา</w:t>
      </w:r>
      <w:r w:rsidR="007C38F5" w:rsidRPr="007C38F5">
        <w:rPr>
          <w:rStyle w:val="af0"/>
          <w:rFonts w:ascii="TH SarabunPSK" w:hAnsi="TH SarabunPSK"/>
          <w:b/>
          <w:sz w:val="40"/>
          <w:szCs w:val="40"/>
          <w:cs/>
        </w:rPr>
        <w:footnoteReference w:id="1"/>
      </w:r>
    </w:p>
    <w:p w14:paraId="155B20A2" w14:textId="77777777" w:rsidR="00FE0C89" w:rsidRPr="007C38F5" w:rsidRDefault="00FE0C89" w:rsidP="007C38F5">
      <w:pPr>
        <w:spacing w:after="0" w:line="240" w:lineRule="auto"/>
        <w:jc w:val="center"/>
        <w:rPr>
          <w:rFonts w:ascii="TH SarabunPSK" w:hAnsi="TH SarabunPSK"/>
          <w:b/>
          <w:sz w:val="36"/>
        </w:rPr>
      </w:pPr>
      <w:r w:rsidRPr="007C38F5">
        <w:rPr>
          <w:rFonts w:ascii="TH SarabunPSK" w:hAnsi="TH SarabunPSK"/>
          <w:b/>
          <w:sz w:val="36"/>
        </w:rPr>
        <w:t xml:space="preserve">DEVELOPMENT OF A PRACTICAL SCIENCE LEARNING ACTIVITY SERIES </w:t>
      </w:r>
      <w:r w:rsidRPr="007C38F5">
        <w:rPr>
          <w:rFonts w:ascii="TH SarabunPSK" w:hAnsi="TH SarabunPSK"/>
          <w:b/>
          <w:sz w:val="36"/>
        </w:rPr>
        <w:br/>
        <w:t>TO ENHANCE SCIENCE PROCESS SKILLS AND LEARNING ACHIEVEMENT OF SECONDARY STUDENTS IN ISLAMIC PRIVATE SCHOOLS IN YALA PROVINCE</w:t>
      </w:r>
    </w:p>
    <w:p w14:paraId="63FFB167" w14:textId="77777777" w:rsidR="00FE0C89" w:rsidRPr="007C38F5" w:rsidRDefault="00FE0C89" w:rsidP="007C38F5">
      <w:pPr>
        <w:spacing w:after="0" w:line="240" w:lineRule="auto"/>
        <w:jc w:val="right"/>
        <w:rPr>
          <w:rFonts w:ascii="TH SarabunPSK" w:hAnsi="TH SarabunPSK"/>
          <w:bCs w:val="0"/>
          <w:sz w:val="32"/>
          <w:szCs w:val="32"/>
        </w:rPr>
      </w:pPr>
    </w:p>
    <w:p w14:paraId="6345B25A" w14:textId="77777777" w:rsidR="00FE0C89" w:rsidRPr="007C38F5" w:rsidRDefault="00FE0C89" w:rsidP="007C38F5">
      <w:pPr>
        <w:spacing w:after="0" w:line="240" w:lineRule="auto"/>
        <w:jc w:val="right"/>
        <w:rPr>
          <w:rFonts w:ascii="TH SarabunPSK" w:hAnsi="TH SarabunPSK"/>
          <w:b/>
          <w:sz w:val="28"/>
          <w:szCs w:val="28"/>
          <w:cs/>
        </w:rPr>
      </w:pPr>
      <w:r w:rsidRPr="007C38F5">
        <w:rPr>
          <w:rFonts w:ascii="TH SarabunPSK" w:hAnsi="TH SarabunPSK"/>
          <w:b/>
          <w:sz w:val="28"/>
          <w:szCs w:val="28"/>
          <w:cs/>
        </w:rPr>
        <w:t>รู</w:t>
      </w:r>
      <w:proofErr w:type="spellStart"/>
      <w:r w:rsidRPr="007C38F5">
        <w:rPr>
          <w:rFonts w:ascii="TH SarabunPSK" w:hAnsi="TH SarabunPSK"/>
          <w:b/>
          <w:sz w:val="28"/>
          <w:szCs w:val="28"/>
          <w:cs/>
        </w:rPr>
        <w:t>ฮัย</w:t>
      </w:r>
      <w:proofErr w:type="spellEnd"/>
      <w:r w:rsidRPr="007C38F5">
        <w:rPr>
          <w:rFonts w:ascii="TH SarabunPSK" w:hAnsi="TH SarabunPSK"/>
          <w:b/>
          <w:sz w:val="28"/>
          <w:szCs w:val="28"/>
          <w:cs/>
        </w:rPr>
        <w:t>ซา ดือรา</w:t>
      </w:r>
      <w:proofErr w:type="spellStart"/>
      <w:r w:rsidRPr="007C38F5">
        <w:rPr>
          <w:rFonts w:ascii="TH SarabunPSK" w:hAnsi="TH SarabunPSK"/>
          <w:b/>
          <w:sz w:val="28"/>
          <w:szCs w:val="28"/>
          <w:cs/>
        </w:rPr>
        <w:t>แม</w:t>
      </w:r>
      <w:proofErr w:type="spellEnd"/>
      <w:r w:rsidRPr="007C38F5">
        <w:rPr>
          <w:rFonts w:ascii="TH SarabunPSK" w:hAnsi="TH SarabunPSK"/>
          <w:b/>
          <w:sz w:val="28"/>
          <w:szCs w:val="28"/>
          <w:vertAlign w:val="superscript"/>
        </w:rPr>
        <w:t>*</w:t>
      </w:r>
      <w:r w:rsidRPr="007C38F5">
        <w:rPr>
          <w:rFonts w:ascii="TH SarabunPSK" w:hAnsi="TH SarabunPSK"/>
          <w:b/>
          <w:sz w:val="28"/>
          <w:szCs w:val="28"/>
        </w:rPr>
        <w:t xml:space="preserve">, </w:t>
      </w:r>
      <w:r w:rsidRPr="007C38F5">
        <w:rPr>
          <w:rFonts w:ascii="TH SarabunPSK" w:hAnsi="TH SarabunPSK"/>
          <w:b/>
          <w:sz w:val="28"/>
          <w:szCs w:val="28"/>
          <w:cs/>
        </w:rPr>
        <w:t>ปาวีณา ดุลยเสรี</w:t>
      </w:r>
    </w:p>
    <w:p w14:paraId="03D82328" w14:textId="77777777" w:rsidR="00FE0C89" w:rsidRPr="007C38F5" w:rsidRDefault="00FE0C89" w:rsidP="007C38F5">
      <w:pPr>
        <w:spacing w:after="0" w:line="240" w:lineRule="auto"/>
        <w:jc w:val="right"/>
        <w:rPr>
          <w:rFonts w:ascii="TH SarabunPSK" w:hAnsi="TH SarabunPSK"/>
          <w:bCs w:val="0"/>
          <w:sz w:val="24"/>
          <w:szCs w:val="24"/>
        </w:rPr>
      </w:pPr>
      <w:proofErr w:type="spellStart"/>
      <w:r w:rsidRPr="007C38F5">
        <w:rPr>
          <w:rFonts w:ascii="TH SarabunPSK" w:hAnsi="TH SarabunPSK"/>
          <w:bCs w:val="0"/>
          <w:sz w:val="24"/>
          <w:szCs w:val="24"/>
        </w:rPr>
        <w:t>Ruhaisa</w:t>
      </w:r>
      <w:proofErr w:type="spellEnd"/>
      <w:r w:rsidRPr="007C38F5">
        <w:rPr>
          <w:rFonts w:ascii="TH SarabunPSK" w:hAnsi="TH SarabunPSK"/>
          <w:bCs w:val="0"/>
          <w:sz w:val="24"/>
          <w:szCs w:val="24"/>
        </w:rPr>
        <w:t xml:space="preserve"> </w:t>
      </w:r>
      <w:proofErr w:type="spellStart"/>
      <w:r w:rsidRPr="007C38F5">
        <w:rPr>
          <w:rFonts w:ascii="TH SarabunPSK" w:hAnsi="TH SarabunPSK"/>
          <w:bCs w:val="0"/>
          <w:sz w:val="24"/>
          <w:szCs w:val="24"/>
        </w:rPr>
        <w:t>Dearamae</w:t>
      </w:r>
      <w:proofErr w:type="spellEnd"/>
      <w:r w:rsidRPr="007C38F5">
        <w:rPr>
          <w:rFonts w:ascii="TH SarabunPSK" w:hAnsi="TH SarabunPSK"/>
          <w:bCs w:val="0"/>
          <w:sz w:val="24"/>
          <w:szCs w:val="24"/>
          <w:vertAlign w:val="superscript"/>
        </w:rPr>
        <w:t>*</w:t>
      </w:r>
      <w:r w:rsidRPr="007C38F5">
        <w:rPr>
          <w:rFonts w:ascii="TH SarabunPSK" w:hAnsi="TH SarabunPSK"/>
          <w:bCs w:val="0"/>
          <w:sz w:val="24"/>
          <w:szCs w:val="24"/>
        </w:rPr>
        <w:t xml:space="preserve">, Paweena </w:t>
      </w:r>
      <w:proofErr w:type="spellStart"/>
      <w:r w:rsidRPr="007C38F5">
        <w:rPr>
          <w:rFonts w:ascii="TH SarabunPSK" w:hAnsi="TH SarabunPSK"/>
          <w:bCs w:val="0"/>
          <w:sz w:val="24"/>
          <w:szCs w:val="24"/>
        </w:rPr>
        <w:t>Dulyaseree</w:t>
      </w:r>
      <w:proofErr w:type="spellEnd"/>
    </w:p>
    <w:p w14:paraId="15C95DB2" w14:textId="77777777" w:rsidR="00FE0C89" w:rsidRPr="007C38F5" w:rsidRDefault="00FE0C89" w:rsidP="007C38F5">
      <w:pPr>
        <w:spacing w:after="0" w:line="240" w:lineRule="auto"/>
        <w:jc w:val="right"/>
        <w:rPr>
          <w:rFonts w:ascii="TH SarabunPSK" w:hAnsi="TH SarabunPSK"/>
          <w:b/>
          <w:sz w:val="28"/>
          <w:szCs w:val="28"/>
        </w:rPr>
      </w:pPr>
      <w:r w:rsidRPr="007C38F5">
        <w:rPr>
          <w:rFonts w:ascii="TH SarabunPSK" w:hAnsi="TH SarabunPSK"/>
          <w:b/>
          <w:sz w:val="28"/>
          <w:szCs w:val="28"/>
          <w:cs/>
        </w:rPr>
        <w:t xml:space="preserve">คณะวิทยาศาสตร์เทคโนโลยีและการเกษตร มหาวิทยาลัยราชภัฏยะลา ยะลา ประเทศไทย </w:t>
      </w:r>
    </w:p>
    <w:p w14:paraId="691C36ED" w14:textId="77777777" w:rsidR="00FE0C89" w:rsidRPr="007C38F5" w:rsidRDefault="00FE0C89" w:rsidP="007C38F5">
      <w:pPr>
        <w:spacing w:after="0" w:line="240" w:lineRule="auto"/>
        <w:jc w:val="right"/>
        <w:rPr>
          <w:rFonts w:ascii="TH SarabunPSK" w:hAnsi="TH SarabunPSK"/>
          <w:bCs w:val="0"/>
          <w:sz w:val="24"/>
          <w:szCs w:val="24"/>
        </w:rPr>
      </w:pPr>
      <w:r w:rsidRPr="007C38F5">
        <w:rPr>
          <w:rFonts w:ascii="TH SarabunPSK" w:hAnsi="TH SarabunPSK"/>
          <w:bCs w:val="0"/>
          <w:sz w:val="24"/>
          <w:szCs w:val="24"/>
        </w:rPr>
        <w:t>Faculty of Science Technology and Agriculture, Yala Rajabhat University, Yala, Thailand</w:t>
      </w:r>
    </w:p>
    <w:p w14:paraId="7A7403F3" w14:textId="77777777" w:rsidR="00FE0C89" w:rsidRPr="007C38F5" w:rsidRDefault="00FE0C89" w:rsidP="007C38F5">
      <w:pPr>
        <w:spacing w:after="0" w:line="240" w:lineRule="auto"/>
        <w:jc w:val="right"/>
        <w:rPr>
          <w:rFonts w:ascii="TH SarabunPSK" w:hAnsi="TH SarabunPSK"/>
          <w:bCs w:val="0"/>
          <w:sz w:val="24"/>
          <w:szCs w:val="24"/>
        </w:rPr>
      </w:pPr>
      <w:r w:rsidRPr="007C38F5">
        <w:rPr>
          <w:rFonts w:ascii="TH SarabunPSK" w:hAnsi="TH SarabunPSK"/>
          <w:bCs w:val="0"/>
          <w:sz w:val="24"/>
          <w:szCs w:val="24"/>
          <w:vertAlign w:val="superscript"/>
        </w:rPr>
        <w:t>*</w:t>
      </w:r>
      <w:r w:rsidRPr="007C38F5">
        <w:rPr>
          <w:rFonts w:ascii="TH SarabunPSK" w:hAnsi="TH SarabunPSK"/>
          <w:bCs w:val="0"/>
          <w:sz w:val="24"/>
          <w:szCs w:val="24"/>
        </w:rPr>
        <w:t>Corresponding author E-mail:</w:t>
      </w:r>
      <w:r w:rsidRPr="007C38F5">
        <w:rPr>
          <w:rFonts w:ascii="TH SarabunPSK" w:hAnsi="TH SarabunPSK"/>
          <w:sz w:val="24"/>
          <w:szCs w:val="24"/>
        </w:rPr>
        <w:t xml:space="preserve"> </w:t>
      </w:r>
      <w:r w:rsidRPr="007C38F5">
        <w:rPr>
          <w:rFonts w:ascii="TH SarabunPSK" w:hAnsi="TH SarabunPSK"/>
          <w:bCs w:val="0"/>
          <w:sz w:val="24"/>
          <w:szCs w:val="24"/>
        </w:rPr>
        <w:t>ruhaisa.d@yru.ac.th</w:t>
      </w:r>
    </w:p>
    <w:p w14:paraId="4FC88A05" w14:textId="77777777" w:rsidR="00FE0C89" w:rsidRPr="007C38F5" w:rsidRDefault="00FE0C89" w:rsidP="007C38F5">
      <w:pPr>
        <w:spacing w:after="0" w:line="240" w:lineRule="auto"/>
        <w:jc w:val="right"/>
        <w:rPr>
          <w:rFonts w:ascii="TH SarabunPSK" w:hAnsi="TH SarabunPSK"/>
          <w:bCs w:val="0"/>
          <w:sz w:val="24"/>
          <w:szCs w:val="24"/>
        </w:rPr>
      </w:pPr>
      <w:bookmarkStart w:id="0" w:name="_Hlk216862740"/>
      <w:r w:rsidRPr="007C38F5">
        <w:rPr>
          <w:rFonts w:ascii="TH SarabunPSK" w:hAnsi="TH SarabunPSK"/>
          <w:bCs w:val="0"/>
          <w:sz w:val="24"/>
          <w:szCs w:val="24"/>
          <w:vertAlign w:val="superscript"/>
        </w:rPr>
        <w:t>*</w:t>
      </w:r>
      <w:r w:rsidRPr="007C38F5">
        <w:rPr>
          <w:rFonts w:ascii="TH SarabunPSK" w:hAnsi="TH SarabunPSK"/>
          <w:bCs w:val="0"/>
          <w:sz w:val="24"/>
          <w:szCs w:val="24"/>
        </w:rPr>
        <w:t>Tel: 089-462-4420</w:t>
      </w:r>
    </w:p>
    <w:bookmarkEnd w:id="0"/>
    <w:p w14:paraId="5B63CEB0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</w:rPr>
      </w:pPr>
    </w:p>
    <w:p w14:paraId="1EFD0CDB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/>
          <w:sz w:val="36"/>
        </w:rPr>
      </w:pPr>
      <w:r w:rsidRPr="007C38F5">
        <w:rPr>
          <w:rFonts w:ascii="TH SarabunPSK" w:hAnsi="TH SarabunPSK"/>
          <w:b/>
          <w:sz w:val="36"/>
          <w:cs/>
        </w:rPr>
        <w:t xml:space="preserve">บทคัดย่อ </w:t>
      </w:r>
    </w:p>
    <w:p w14:paraId="6CE2FC02" w14:textId="26D94BB5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/>
          <w:sz w:val="32"/>
          <w:szCs w:val="32"/>
        </w:rPr>
        <w:t xml:space="preserve"> </w:t>
      </w:r>
      <w:r w:rsidRPr="007C38F5">
        <w:rPr>
          <w:rFonts w:ascii="TH SarabunPSK" w:hAnsi="TH SarabunPSK"/>
          <w:b/>
          <w:spacing w:val="-6"/>
          <w:sz w:val="32"/>
          <w:szCs w:val="32"/>
        </w:rPr>
        <w:tab/>
      </w:r>
      <w:r w:rsidRPr="007C38F5">
        <w:rPr>
          <w:rFonts w:ascii="TH SarabunPSK" w:hAnsi="TH SarabunPSK"/>
          <w:bCs w:val="0"/>
          <w:sz w:val="32"/>
          <w:szCs w:val="32"/>
          <w:cs/>
        </w:rPr>
        <w:t>การจัดการเรียนรู้วิทยาศาสตร์เชิงปฏิบัติการเป็นแนวทางที่ส่งเสริมให้นักเรียนเรียนรู้ผ่านการลงมือปฏิบัติ และการสังเกตเพื่อพัฒนาทักษะกระบวนการทางวิทยาศาสตร์และผลสัมฤทธิ์ทางการเรียน การวิจัยครั้งนี้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มีวัตถุประสงค์เพื่อ 1) พัฒนาและประเมินคุณภาพชุดกิจกรรมการเรียนรู้วิทยาศาสตร์เชิงปฏิบัติการ 2) ศึกษาทักษะกระบวนการทางวิทยาศาสตร์ของนักเรียนหลังใช้ชุดกิจกรรมเทียบกับเกณฑ์ร้อยละ 70 และ 3) เปรียบเทียบผลสัมฤทธิ์ทางการเรียนวิทยาศาสตร์ก่อนและหลังใช้ชุดกิจกรรม กลุ่มตัวอย่างเป็นนักเรียนชั้นมัธยมศึกษาปีที่ 1 โรงเรียนธรรมวิทยามูลนิธิ จังหวัดยะลา จำนวน 42 คน ได้มาโดยการสุ่มแบบกลุ่ม เครื่องมือที่ใช้ในการวิจัย ได้แก่ 1) ชุดกิจกรรมการเรียนรู้วิทยาศาสตร์เชิงปฏิบัติการ เรื่อง สารและการจำแนกสาร 2) แบบทดสอบวัดทักษะกระบวนการทางวิทยาศาสตร์ และ 3) แบบทดสอบวัดผลสัมฤทธิ์ทางการเรียนวิทยาศาสตร์ วิเคราะห์ข้อมูลโดยใช้ค่าเฉลี่ย ส่วนเบี่ยงเบนมาตรฐาน การทดสอบค่าทีแบบกลุ่มเดียวที่สัมพันธ์กัน ผลการวิจัยพบว่า 1) ชุดกิจกรรม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การเรียนรู้วิทยาศาสตร์เชิงปฏิบัติการมีคุณภาพโดยรวมอยู่ในระดับมากที่สุด (</w:t>
      </w:r>
      <w:r w:rsidRPr="007C38F5">
        <w:rPr>
          <w:rFonts w:ascii="TH SarabunPSK" w:hAnsi="TH SarabunPSK"/>
          <w:bCs w:val="0"/>
          <w:i/>
          <w:iCs/>
          <w:sz w:val="32"/>
          <w:szCs w:val="32"/>
        </w:rPr>
        <w:t>M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</w:t>
      </w:r>
      <w:r w:rsidRPr="007C38F5">
        <w:rPr>
          <w:rFonts w:ascii="TH SarabunPSK" w:hAnsi="TH SarabunPSK"/>
          <w:bCs w:val="0"/>
          <w:sz w:val="32"/>
          <w:szCs w:val="32"/>
          <w:cs/>
        </w:rPr>
        <w:t>4.77</w:t>
      </w:r>
      <w:r w:rsidRPr="007C38F5">
        <w:rPr>
          <w:rFonts w:ascii="TH SarabunPSK" w:hAnsi="TH SarabunPSK"/>
          <w:bCs w:val="0"/>
          <w:sz w:val="32"/>
          <w:szCs w:val="32"/>
        </w:rPr>
        <w:t xml:space="preserve">, </w:t>
      </w:r>
      <w:r w:rsidR="007C38F5">
        <w:rPr>
          <w:rFonts w:ascii="TH SarabunPSK" w:hAnsi="TH SarabunPSK"/>
          <w:bCs w:val="0"/>
          <w:i/>
          <w:iCs/>
          <w:sz w:val="32"/>
          <w:szCs w:val="32"/>
        </w:rPr>
        <w:t>S.D.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</w:t>
      </w:r>
      <w:r w:rsidRPr="007C38F5">
        <w:rPr>
          <w:rFonts w:ascii="TH SarabunPSK" w:hAnsi="TH SarabunPSK"/>
          <w:bCs w:val="0"/>
          <w:sz w:val="32"/>
          <w:szCs w:val="32"/>
          <w:cs/>
        </w:rPr>
        <w:t>0.35) 2) นักเรียนมีคะแนนเฉลี่ยทักษะกระบวนการทางวิทยาศาสตร์หลังใช้ชุดกิจกรรมเท่ากับ 7.86 คะแนน (</w:t>
      </w:r>
      <w:r w:rsidR="007C38F5">
        <w:rPr>
          <w:rFonts w:ascii="TH SarabunPSK" w:hAnsi="TH SarabunPSK"/>
          <w:bCs w:val="0"/>
          <w:i/>
          <w:iCs/>
          <w:sz w:val="32"/>
          <w:szCs w:val="32"/>
        </w:rPr>
        <w:t>S.D.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0.75)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คิดเป็นร้อยละ 78.60 สูงกว่าเกณฑ์ร้อยละ 70 อย่างมีนัยสำคัญทางสถิติที่ระดับ .05 และ 3) นักเรียนมีคะแนนเฉลี่ยผลสัมฤทธิ์ทางการเรียนวิทยาศาสตร์หลังใช้ชุดกิจกรรม (</w:t>
      </w:r>
      <w:r w:rsidRPr="007C38F5">
        <w:rPr>
          <w:rFonts w:ascii="TH SarabunPSK" w:hAnsi="TH SarabunPSK"/>
          <w:bCs w:val="0"/>
          <w:i/>
          <w:iCs/>
          <w:sz w:val="32"/>
          <w:szCs w:val="32"/>
        </w:rPr>
        <w:t xml:space="preserve">M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= </w:t>
      </w:r>
      <w:r w:rsidRPr="007C38F5">
        <w:rPr>
          <w:rFonts w:ascii="TH SarabunPSK" w:hAnsi="TH SarabunPSK"/>
          <w:bCs w:val="0"/>
          <w:sz w:val="32"/>
          <w:szCs w:val="32"/>
          <w:cs/>
        </w:rPr>
        <w:t>15.43</w:t>
      </w:r>
      <w:r w:rsidRPr="007C38F5">
        <w:rPr>
          <w:rFonts w:ascii="TH SarabunPSK" w:hAnsi="TH SarabunPSK"/>
          <w:bCs w:val="0"/>
          <w:sz w:val="32"/>
          <w:szCs w:val="32"/>
        </w:rPr>
        <w:t xml:space="preserve">, </w:t>
      </w:r>
      <w:r w:rsidR="007C38F5">
        <w:rPr>
          <w:rFonts w:ascii="TH SarabunPSK" w:hAnsi="TH SarabunPSK"/>
          <w:bCs w:val="0"/>
          <w:i/>
          <w:iCs/>
          <w:sz w:val="32"/>
          <w:szCs w:val="32"/>
        </w:rPr>
        <w:t>S.D.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</w:t>
      </w:r>
      <w:r w:rsidRPr="007C38F5">
        <w:rPr>
          <w:rFonts w:ascii="TH SarabunPSK" w:hAnsi="TH SarabunPSK"/>
          <w:bCs w:val="0"/>
          <w:sz w:val="32"/>
          <w:szCs w:val="32"/>
          <w:cs/>
        </w:rPr>
        <w:t>2.63) สูงกว่าก่อนใช้ชุดกิจกรรม (</w:t>
      </w:r>
      <w:r w:rsidRPr="007C38F5">
        <w:rPr>
          <w:rFonts w:ascii="TH SarabunPSK" w:hAnsi="TH SarabunPSK"/>
          <w:bCs w:val="0"/>
          <w:i/>
          <w:iCs/>
          <w:sz w:val="32"/>
          <w:szCs w:val="32"/>
        </w:rPr>
        <w:t xml:space="preserve">M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= </w:t>
      </w:r>
      <w:r w:rsidRPr="007C38F5">
        <w:rPr>
          <w:rFonts w:ascii="TH SarabunPSK" w:hAnsi="TH SarabunPSK"/>
          <w:bCs w:val="0"/>
          <w:sz w:val="32"/>
          <w:szCs w:val="32"/>
          <w:cs/>
        </w:rPr>
        <w:t>12.17</w:t>
      </w:r>
      <w:r w:rsidRPr="007C38F5">
        <w:rPr>
          <w:rFonts w:ascii="TH SarabunPSK" w:hAnsi="TH SarabunPSK"/>
          <w:bCs w:val="0"/>
          <w:sz w:val="32"/>
          <w:szCs w:val="32"/>
        </w:rPr>
        <w:t xml:space="preserve">, </w:t>
      </w:r>
      <w:r w:rsidR="007C38F5">
        <w:rPr>
          <w:rFonts w:ascii="TH SarabunPSK" w:hAnsi="TH SarabunPSK"/>
          <w:bCs w:val="0"/>
          <w:i/>
          <w:iCs/>
          <w:sz w:val="32"/>
          <w:szCs w:val="32"/>
        </w:rPr>
        <w:t>S.D.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</w:t>
      </w:r>
      <w:r w:rsidRPr="007C38F5">
        <w:rPr>
          <w:rFonts w:ascii="TH SarabunPSK" w:hAnsi="TH SarabunPSK"/>
          <w:bCs w:val="0"/>
          <w:sz w:val="32"/>
          <w:szCs w:val="32"/>
          <w:cs/>
        </w:rPr>
        <w:t>2.86) อย่างมีนัยสำคัญทางสถิติที่ระดับ .05 ผลการวิจัยสรุปได้ว่า ชุดกิจกรรมการเรียนรู้วิทยาศาสตร์เชิงปฏิบัติการที่พัฒนาขึ้นมีความเหมาะสมในการส่งเสริมทักษะกระบวนการทางวิทยาศาสตร์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และพัฒนาผลสัมฤทธิ์ทางการเรียนของนักเรียนระดับมัธยมศึกษาตอนต้น</w:t>
      </w:r>
    </w:p>
    <w:p w14:paraId="5AEAB962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/>
          <w:sz w:val="32"/>
          <w:szCs w:val="32"/>
          <w:cs/>
        </w:rPr>
        <w:t>คำสำคัญ</w:t>
      </w:r>
      <w:r w:rsidRPr="007C38F5">
        <w:rPr>
          <w:rFonts w:ascii="TH SarabunPSK" w:hAnsi="TH SarabunPSK"/>
          <w:b/>
          <w:sz w:val="32"/>
          <w:szCs w:val="32"/>
        </w:rPr>
        <w:t xml:space="preserve">: </w:t>
      </w:r>
      <w:r w:rsidRPr="007C38F5">
        <w:rPr>
          <w:rFonts w:ascii="TH SarabunPSK" w:hAnsi="TH SarabunPSK"/>
          <w:bCs w:val="0"/>
          <w:sz w:val="32"/>
          <w:szCs w:val="32"/>
          <w:cs/>
        </w:rPr>
        <w:t>ชุดกิจกรรมการเรียนรู้วิทยาศาสตร์เชิงปฏิบัติการ</w:t>
      </w:r>
      <w:r w:rsidRPr="007C38F5">
        <w:rPr>
          <w:rFonts w:ascii="TH SarabunPSK" w:hAnsi="TH SarabunPSK"/>
          <w:bCs w:val="0"/>
          <w:sz w:val="32"/>
          <w:szCs w:val="32"/>
        </w:rPr>
        <w:t>,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ทักษะกระบวนการทางวิทยาศาสตร์</w:t>
      </w:r>
      <w:r w:rsidRPr="007C38F5">
        <w:rPr>
          <w:rFonts w:ascii="TH SarabunPSK" w:hAnsi="TH SarabunPSK"/>
          <w:bCs w:val="0"/>
          <w:sz w:val="32"/>
          <w:szCs w:val="32"/>
        </w:rPr>
        <w:t>,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ผลสัมฤทธิ์ทางการเรียนวิทยาศาสตร์</w:t>
      </w:r>
      <w:r w:rsidRPr="007C38F5">
        <w:rPr>
          <w:rFonts w:ascii="TH SarabunPSK" w:hAnsi="TH SarabunPSK"/>
          <w:bCs w:val="0"/>
          <w:sz w:val="32"/>
          <w:szCs w:val="32"/>
        </w:rPr>
        <w:t>,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นักเรียนชั้นมัธยมศึกษา, โรงเรียนเอกชนสอนศาสนาอิสลาม</w:t>
      </w:r>
    </w:p>
    <w:p w14:paraId="79D6CABA" w14:textId="77777777" w:rsidR="00FE0C89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</w:rPr>
      </w:pPr>
    </w:p>
    <w:p w14:paraId="6A1FE51F" w14:textId="77777777" w:rsidR="007C38F5" w:rsidRDefault="007C38F5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</w:rPr>
      </w:pPr>
    </w:p>
    <w:p w14:paraId="46D6FF49" w14:textId="77777777" w:rsidR="007C38F5" w:rsidRPr="007C38F5" w:rsidRDefault="007C38F5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  <w:cs/>
        </w:rPr>
      </w:pPr>
    </w:p>
    <w:p w14:paraId="402C3183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/>
          <w:sz w:val="36"/>
        </w:rPr>
      </w:pPr>
      <w:r w:rsidRPr="007C38F5">
        <w:rPr>
          <w:rFonts w:ascii="TH SarabunPSK" w:hAnsi="TH SarabunPSK"/>
          <w:b/>
          <w:sz w:val="36"/>
        </w:rPr>
        <w:lastRenderedPageBreak/>
        <w:t xml:space="preserve">Abstract  </w:t>
      </w:r>
    </w:p>
    <w:p w14:paraId="7A7456D0" w14:textId="51801ED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</w:rPr>
        <w:tab/>
        <w:t xml:space="preserve">Practical science learning provides students with opportunities to develop scientific process skills and learning achievement through hands-on activities and observation. This study aimed to 1) develop and evaluate the quality of a practical science learning activity series, </w:t>
      </w:r>
      <w:r w:rsidRPr="007C38F5">
        <w:rPr>
          <w:rFonts w:ascii="TH SarabunPSK" w:hAnsi="TH SarabunPSK"/>
          <w:bCs w:val="0"/>
          <w:sz w:val="32"/>
          <w:szCs w:val="32"/>
        </w:rPr>
        <w:br/>
        <w:t xml:space="preserve">2) examine students’ science process skills after participating in the activities against the 70% criterion, and 3) compare students’ science learning achievement before and after participating in the activities. The sample consisted of 42 Grade 7 students from </w:t>
      </w:r>
      <w:proofErr w:type="spellStart"/>
      <w:r w:rsidRPr="007C38F5">
        <w:rPr>
          <w:rFonts w:ascii="TH SarabunPSK" w:hAnsi="TH SarabunPSK"/>
          <w:bCs w:val="0"/>
          <w:sz w:val="32"/>
          <w:szCs w:val="32"/>
        </w:rPr>
        <w:t>Thamavitya</w:t>
      </w:r>
      <w:proofErr w:type="spellEnd"/>
      <w:r w:rsidRPr="007C38F5">
        <w:rPr>
          <w:rFonts w:ascii="TH SarabunPSK" w:hAnsi="TH SarabunPSK"/>
          <w:bCs w:val="0"/>
          <w:sz w:val="32"/>
          <w:szCs w:val="32"/>
        </w:rPr>
        <w:t xml:space="preserve"> </w:t>
      </w:r>
      <w:proofErr w:type="spellStart"/>
      <w:r w:rsidRPr="007C38F5">
        <w:rPr>
          <w:rFonts w:ascii="TH SarabunPSK" w:hAnsi="TH SarabunPSK"/>
          <w:bCs w:val="0"/>
          <w:sz w:val="32"/>
          <w:szCs w:val="32"/>
        </w:rPr>
        <w:t>Mulniti</w:t>
      </w:r>
      <w:proofErr w:type="spellEnd"/>
      <w:r w:rsidRPr="007C38F5">
        <w:rPr>
          <w:rFonts w:ascii="TH SarabunPSK" w:hAnsi="TH SarabunPSK"/>
          <w:bCs w:val="0"/>
          <w:sz w:val="32"/>
          <w:szCs w:val="32"/>
        </w:rPr>
        <w:t xml:space="preserve"> School </w:t>
      </w:r>
      <w:r w:rsidRPr="007C38F5">
        <w:rPr>
          <w:rFonts w:ascii="TH SarabunPSK" w:hAnsi="TH SarabunPSK"/>
          <w:bCs w:val="0"/>
          <w:sz w:val="32"/>
          <w:szCs w:val="32"/>
        </w:rPr>
        <w:br/>
        <w:t xml:space="preserve">in Yala Province, Thailand, selected through cluster random sampling. The research instruments included 1) a practical science learning activity series on substances and their classification, </w:t>
      </w:r>
      <w:r w:rsidRPr="007C38F5">
        <w:rPr>
          <w:rFonts w:ascii="TH SarabunPSK" w:hAnsi="TH SarabunPSK"/>
          <w:bCs w:val="0"/>
          <w:sz w:val="32"/>
          <w:szCs w:val="32"/>
        </w:rPr>
        <w:br/>
        <w:t>2) a science process skills test, and 3) a science learning achievement test. Data were analyzed using the mean, standard deviation, one-sample t-test, and paired-samples t-test. The findings revealed that 1) the overall quality of the developed activity series was rated at the highest level (</w:t>
      </w:r>
      <w:r w:rsidRPr="007C38F5">
        <w:rPr>
          <w:rFonts w:ascii="TH SarabunPSK" w:hAnsi="TH SarabunPSK"/>
          <w:bCs w:val="0"/>
          <w:i/>
          <w:iCs/>
          <w:sz w:val="32"/>
          <w:szCs w:val="32"/>
        </w:rPr>
        <w:t>M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4.77, </w:t>
      </w:r>
      <w:r w:rsidR="007C38F5">
        <w:rPr>
          <w:rFonts w:ascii="TH SarabunPSK" w:hAnsi="TH SarabunPSK"/>
          <w:bCs w:val="0"/>
          <w:i/>
          <w:iCs/>
          <w:sz w:val="32"/>
          <w:szCs w:val="32"/>
        </w:rPr>
        <w:t>S.D.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0.35); 2) students’ mean science process skills score after participating </w:t>
      </w:r>
      <w:r w:rsidRPr="007C38F5">
        <w:rPr>
          <w:rFonts w:ascii="TH SarabunPSK" w:hAnsi="TH SarabunPSK"/>
          <w:bCs w:val="0"/>
          <w:sz w:val="32"/>
          <w:szCs w:val="32"/>
        </w:rPr>
        <w:br/>
        <w:t>in the activities was 7.86 (</w:t>
      </w:r>
      <w:r w:rsidR="007C38F5">
        <w:rPr>
          <w:rFonts w:ascii="TH SarabunPSK" w:hAnsi="TH SarabunPSK"/>
          <w:bCs w:val="0"/>
          <w:i/>
          <w:iCs/>
          <w:sz w:val="32"/>
          <w:szCs w:val="32"/>
        </w:rPr>
        <w:t>S.D.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0.75), equivalent to 78.60%, which was significantly higher than the 70% criterion at the .05 level; and 3) students’ mean science learning achievement score after participating in the activities (</w:t>
      </w:r>
      <w:r w:rsidRPr="007C38F5">
        <w:rPr>
          <w:rFonts w:ascii="TH SarabunPSK" w:hAnsi="TH SarabunPSK"/>
          <w:bCs w:val="0"/>
          <w:i/>
          <w:iCs/>
          <w:sz w:val="32"/>
          <w:szCs w:val="32"/>
        </w:rPr>
        <w:t>M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15.43, </w:t>
      </w:r>
      <w:r w:rsidR="007C38F5">
        <w:rPr>
          <w:rFonts w:ascii="TH SarabunPSK" w:hAnsi="TH SarabunPSK"/>
          <w:bCs w:val="0"/>
          <w:i/>
          <w:iCs/>
          <w:sz w:val="32"/>
          <w:szCs w:val="32"/>
        </w:rPr>
        <w:t>S.D.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2.63) was significantly higher than their </w:t>
      </w:r>
      <w:r w:rsidRPr="007C38F5">
        <w:rPr>
          <w:rFonts w:ascii="TH SarabunPSK" w:hAnsi="TH SarabunPSK"/>
          <w:bCs w:val="0"/>
          <w:sz w:val="32"/>
          <w:szCs w:val="32"/>
        </w:rPr>
        <w:br/>
        <w:t>pre-activity score (</w:t>
      </w:r>
      <w:r w:rsidRPr="007C38F5">
        <w:rPr>
          <w:rFonts w:ascii="TH SarabunPSK" w:hAnsi="TH SarabunPSK"/>
          <w:bCs w:val="0"/>
          <w:i/>
          <w:iCs/>
          <w:sz w:val="32"/>
          <w:szCs w:val="32"/>
        </w:rPr>
        <w:t xml:space="preserve">M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= 12.17, </w:t>
      </w:r>
      <w:r w:rsidR="007C38F5">
        <w:rPr>
          <w:rFonts w:ascii="TH SarabunPSK" w:hAnsi="TH SarabunPSK"/>
          <w:bCs w:val="0"/>
          <w:i/>
          <w:iCs/>
          <w:sz w:val="32"/>
          <w:szCs w:val="32"/>
        </w:rPr>
        <w:t>S.D.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2.86) at the .05 level. These findings suggest that the developed practical science learning activity series is suitable for enhancing science process skills </w:t>
      </w:r>
      <w:r w:rsidRPr="007C38F5">
        <w:rPr>
          <w:rFonts w:ascii="TH SarabunPSK" w:hAnsi="TH SarabunPSK"/>
          <w:bCs w:val="0"/>
          <w:sz w:val="32"/>
          <w:szCs w:val="32"/>
        </w:rPr>
        <w:br/>
        <w:t>and improving science learning achievement among lower secondary school students.</w:t>
      </w:r>
    </w:p>
    <w:p w14:paraId="5C335CCD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/>
          <w:sz w:val="32"/>
          <w:szCs w:val="32"/>
        </w:rPr>
        <w:t>Keywords: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Practical Science Learning Activity Series, Science Process Skills, Science Learning Achievement, Secondary Students, Islamic Private Schools</w:t>
      </w:r>
    </w:p>
    <w:p w14:paraId="397C0C66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</w:rPr>
        <w:tab/>
      </w:r>
    </w:p>
    <w:p w14:paraId="66F47C6B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/>
          <w:sz w:val="36"/>
          <w:cs/>
        </w:rPr>
      </w:pPr>
      <w:r w:rsidRPr="007C38F5">
        <w:rPr>
          <w:rFonts w:ascii="TH SarabunPSK" w:hAnsi="TH SarabunPSK"/>
          <w:b/>
          <w:sz w:val="36"/>
          <w:cs/>
        </w:rPr>
        <w:t xml:space="preserve">บทนำ </w:t>
      </w:r>
    </w:p>
    <w:p w14:paraId="4C560D21" w14:textId="410C699D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  <w:cs/>
        </w:rPr>
      </w:pPr>
      <w:r w:rsidRPr="007C38F5">
        <w:rPr>
          <w:rFonts w:ascii="TH SarabunPSK" w:hAnsi="TH SarabunPSK"/>
          <w:bCs w:val="0"/>
          <w:sz w:val="32"/>
          <w:szCs w:val="32"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</w:rPr>
        <w:tab/>
      </w:r>
      <w:r w:rsidRPr="007C38F5">
        <w:rPr>
          <w:rFonts w:ascii="TH SarabunPSK" w:hAnsi="TH SarabunPSK"/>
          <w:bCs w:val="0"/>
          <w:sz w:val="32"/>
          <w:szCs w:val="32"/>
          <w:cs/>
        </w:rPr>
        <w:t>การศึกษาเป็นพื้นฐานสำคัญในการพัฒนามนุษย์ให้มีความรู้ความสามารถและทันต่อการเปลี่ยนแปลง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ของสังคมโลกที่มีความเจริญก้าวหน้าทางวิชาการและเทคโนโลยีต่าง ๆ อย่างก้าวกระโดด ซึ่งในปัจจุบันจะเห็นว่าวิทยาศาสตร์และเทคโนโลยีเป็นปัจจัยสำคัญในการพัฒนาเศรษฐกิจและสังคมให้เจริญก้าวหน้า การจัดการเรียนรู้วิทยาศาสตร์จึงควรมุ่งเน้นการพัฒนากระบวนการคิดและทักษะกระบวนการทางวิทยาศาสตร์ เพื่อให้นักเรียนสามารถนำความรู้ไปใช้ในการคิดวิเคราะห์ แก้ปัญหา และอธิบายปรากฏการณ์ต่าง ๆ โดยอาศัยหลักฐาน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เชิงประจักษ์ ทั้งนี้ ทักษะกระบวนการทางวิทยาศาสตร์เป็นพื้นฐานสำคัญของการสืบเสาะหาความรู้และ</w:t>
      </w:r>
      <w:r w:rsidR="007C38F5">
        <w:rPr>
          <w:rFonts w:ascii="TH SarabunPSK" w:hAnsi="TH SarabunPSK"/>
          <w:bCs w:val="0"/>
          <w:sz w:val="32"/>
          <w:szCs w:val="32"/>
          <w:cs/>
        </w:rPr>
        <w:br/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การคิดอย่างมีเหตุผล ช่วยให้นักเรียนสามารถประยุกต์ใช้ความรู้ทางวิทยาศาสตร์ในการดำรงชีวิตประจำวันได้ </w:t>
      </w:r>
      <w:sdt>
        <w:sdtPr>
          <w:rPr>
            <w:rFonts w:ascii="TH SarabunPSK" w:hAnsi="TH SarabunPSK"/>
            <w:bCs w:val="0"/>
            <w:sz w:val="32"/>
            <w:szCs w:val="32"/>
            <w:cs/>
          </w:rPr>
          <w:id w:val="1426925364"/>
          <w:citation/>
        </w:sdtPr>
        <w:sdtContent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begin"/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CITATION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สถา601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\l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1054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separate"/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(สถาบันส่งเสริมการสอนวิทยาศาสตร์และเทคโนโลยี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2560)</w: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end"/>
          </w:r>
        </w:sdtContent>
      </w:sdt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นอกจากนี้ หลักสูตรแกนกลางการศึกษาขั้นพื้นฐาน พุทธศักราช 2551 (ฉบับปรับปรุง 2561) ให้ความสำคัญกับการจัดการเรียนรู้วิทยาศาสตร์ที่เชื่อมโยงความรู้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กับกระบวนการทางวิทยาศาสตร์ โดยส่งเสริมให้นักเรียนมีทักษะในการค้นคว้าและสร้างองค์ความรู้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ผ่านกระบวนการสืบเสาะหาความรู้และการแก้ปัญหาที่หลากหลาย เปิดโอกาสให้นักเรียนมีส่วนร่วมในการเรียนรู้ทุกขั้นตอนและลงมือปฏิบัติจริงอย่างเหมาะสมกับระดับชั้น </w:t>
      </w:r>
      <w:sdt>
        <w:sdtPr>
          <w:rPr>
            <w:rFonts w:ascii="TH SarabunPSK" w:hAnsi="TH SarabunPSK"/>
            <w:bCs w:val="0"/>
            <w:sz w:val="32"/>
            <w:szCs w:val="32"/>
            <w:cs/>
          </w:rPr>
          <w:id w:val="-1166859362"/>
          <w:citation/>
        </w:sdtPr>
        <w:sdtContent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begin"/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CITATION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กระ611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\l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1054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separate"/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(กระทรวงศึกษาธิการ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2561)</w: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end"/>
          </w:r>
        </w:sdtContent>
      </w:sdt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ผู้สอนจึงควรจัดกิจกรรมการเรียนรู้ที่เน้นนักเรียนเป็นศูนย์กลาง ส่งเสริมการฝึกปฏิบัติและการเรียนรู้ด้วยตนเองผ่านสถานการณ์จริง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ทั้งนี้ การปรับเปลี่ยนแนวคิดและวิธีการจัดการเรียนรู้ดังกล่าวเป็นพื้นฐานสำคัญของการพัฒนาการศึกษา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ให้สอดคล้องกับการเปลี่ยนแปลงของสังคม </w:t>
      </w:r>
      <w:sdt>
        <w:sdtPr>
          <w:rPr>
            <w:rFonts w:ascii="TH SarabunPSK" w:hAnsi="TH SarabunPSK"/>
            <w:bCs w:val="0"/>
            <w:sz w:val="32"/>
            <w:szCs w:val="32"/>
            <w:cs/>
          </w:rPr>
          <w:id w:val="1517341085"/>
          <w:citation/>
        </w:sdtPr>
        <w:sdtContent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begin"/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CITATION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นิภ62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\l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1054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separate"/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(นิภา ตรีแจ่มจันทร์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2562)</w: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end"/>
          </w:r>
        </w:sdtContent>
      </w:sdt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</w:t>
      </w:r>
    </w:p>
    <w:p w14:paraId="1C429949" w14:textId="4D3D6434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lastRenderedPageBreak/>
        <w:t>การจัดกิจกรรมการเรียนรู้วิทยาศาสตร์ที่ส่งเสริมทักษะกระบวนการทางวิทยาศาสตร์ เป็นการจัด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การเรียนรู้ที่ช่วยฝึกให้นักเรียนมีทักษะกระบวนการทดลอง ศึกษาค้นคว้าหา และแสวงหาคำตอบด้วยตนเอง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ทำให้นักเรียนสามารถอธิบายปรากฏการณ์ที่เกิดขึ้นในธรรมชาติ ส่งผลให้นักเรียนเข้าใจเนื้อหาที่เรียนมากขึ้น อย่างไรก็ตาม ยังพบปัญหาด้านการจัดการเรียนรู้ที่ผู้สอนขาดแนวทางที่ชัดเจนในการส่งเสริมทักษะกระบวนการทางวิทยาศาสตร์ โดยการจัดกิจกรรมการเรียนรู้ยังไม่เปิดโอกาสให้นักเรียนได้คิดวิเคราะห์ ลงมือปฏิบัติ และศึกษาค้นคว้าด้วยตนเองอย่างเพียงพอ อาจส่งผลต่อการพัฒนาทักษะกระบวนการทางวิทยาศาสตร์และผลสัมฤทธิ์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ทางการเรียนวิทยาศาสตร์ของนักเรียน เห็นได้จากการรายงานผลการทดสอบทางการศึกษาแห่งชาติขั้นพื้นฐาน (</w:t>
      </w:r>
      <w:r w:rsidRPr="007C38F5">
        <w:rPr>
          <w:rFonts w:ascii="TH SarabunPSK" w:hAnsi="TH SarabunPSK"/>
          <w:bCs w:val="0"/>
          <w:sz w:val="32"/>
          <w:szCs w:val="32"/>
        </w:rPr>
        <w:t xml:space="preserve">Ordinary National Educational Test : O-NET) </w:t>
      </w:r>
      <w:r w:rsidRPr="007C38F5">
        <w:rPr>
          <w:rFonts w:ascii="TH SarabunPSK" w:hAnsi="TH SarabunPSK"/>
          <w:bCs w:val="0"/>
          <w:sz w:val="32"/>
          <w:szCs w:val="32"/>
          <w:cs/>
        </w:rPr>
        <w:t>กลุ่มสาระการเรียนรู้วิทยาศาสตร์และเทคโนโลยี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ในปีการศึกษา </w:t>
      </w:r>
      <w:r w:rsidRPr="007C38F5">
        <w:rPr>
          <w:rFonts w:ascii="TH SarabunPSK" w:hAnsi="TH SarabunPSK"/>
          <w:bCs w:val="0"/>
          <w:sz w:val="32"/>
          <w:szCs w:val="32"/>
        </w:rPr>
        <w:t>256</w:t>
      </w:r>
      <w:r w:rsidRPr="007C38F5">
        <w:rPr>
          <w:rFonts w:ascii="TH SarabunPSK" w:hAnsi="TH SarabunPSK"/>
          <w:bCs w:val="0"/>
          <w:sz w:val="32"/>
          <w:szCs w:val="32"/>
          <w:cs/>
        </w:rPr>
        <w:t>4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นักเรียนมีคะแนนเฉลี่ยระดับประเทศเท่ากับ 34.31 </w:t>
      </w:r>
      <w:sdt>
        <w:sdtPr>
          <w:rPr>
            <w:rFonts w:ascii="TH SarabunPSK" w:hAnsi="TH SarabunPSK"/>
            <w:bCs w:val="0"/>
            <w:sz w:val="32"/>
            <w:szCs w:val="32"/>
            <w:cs/>
          </w:rPr>
          <w:id w:val="550497121"/>
          <w:citation/>
        </w:sdtPr>
        <w:sdtContent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begin"/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CITATION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สถา641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\l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1054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separate"/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(สถาบันทดสอบทางการศึกษาแห่งชาติ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2564)</w: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end"/>
          </w:r>
        </w:sdtContent>
      </w:sdt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และในปีการศึกษา 2565 นักเรียนมีคะแนนเฉลี่ยระดับประเทศเท่ากับ 39.34 คะแนน </w:t>
      </w:r>
      <w:sdt>
        <w:sdtPr>
          <w:rPr>
            <w:rFonts w:ascii="TH SarabunPSK" w:hAnsi="TH SarabunPSK"/>
            <w:bCs w:val="0"/>
            <w:sz w:val="32"/>
            <w:szCs w:val="32"/>
            <w:cs/>
          </w:rPr>
          <w:id w:val="-137961470"/>
          <w:citation/>
        </w:sdtPr>
        <w:sdtContent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begin"/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CITATION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สถา653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\l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1054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separate"/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(สถาบันทดสอบทางการศึกษาแห่งชาติ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2565)</w: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end"/>
          </w:r>
        </w:sdtContent>
      </w:sdt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ซึ่งคะแนนที่ได้ต่ำกว่าเกณฑ์มาตรฐานที่กำหนดไว้ที่ 50 คะแนน ทั้งนี้ผลคะแนนสอบ </w:t>
      </w:r>
      <w:r w:rsidR="007C38F5">
        <w:rPr>
          <w:rFonts w:ascii="TH SarabunPSK" w:hAnsi="TH SarabunPSK"/>
          <w:bCs w:val="0"/>
          <w:sz w:val="32"/>
          <w:szCs w:val="32"/>
          <w:cs/>
        </w:rPr>
        <w:br/>
      </w:r>
      <w:r w:rsidRPr="007C38F5">
        <w:rPr>
          <w:rFonts w:ascii="TH SarabunPSK" w:hAnsi="TH SarabunPSK"/>
          <w:bCs w:val="0"/>
          <w:sz w:val="32"/>
          <w:szCs w:val="32"/>
        </w:rPr>
        <w:t xml:space="preserve">O-NET </w:t>
      </w:r>
      <w:r w:rsidRPr="007C38F5">
        <w:rPr>
          <w:rFonts w:ascii="TH SarabunPSK" w:hAnsi="TH SarabunPSK"/>
          <w:bCs w:val="0"/>
          <w:sz w:val="32"/>
          <w:szCs w:val="32"/>
          <w:cs/>
        </w:rPr>
        <w:t>ที่นักเรียนได้ค่อนข้างต่ำกว่าเกณฑ์ เกิดจากนักเรียนขาดทักษะการคิดวิเคราะห์โจทย์และทักษะ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การคิดอย่างเป็นระบบ ซึ่งเป็นส่วนสำคัญที่ทำให้เกิดทักษะกระบวนการทางวิทยาศาสตร์ ทำให้นักเรียนไม่สามารถ</w:t>
      </w:r>
      <w:r w:rsidRPr="007C38F5">
        <w:rPr>
          <w:rFonts w:ascii="TH SarabunPSK" w:hAnsi="TH SarabunPSK"/>
          <w:bCs w:val="0"/>
          <w:spacing w:val="-4"/>
          <w:sz w:val="32"/>
          <w:szCs w:val="32"/>
          <w:cs/>
        </w:rPr>
        <w:t xml:space="preserve">นำความรู้ที่เรียนมาประยุกต์ในการทำข้อสอบในเชิงทักษะกระบวนการทางวิทยาศาสตร์ได้ </w:t>
      </w:r>
      <w:sdt>
        <w:sdtPr>
          <w:rPr>
            <w:rFonts w:ascii="TH SarabunPSK" w:hAnsi="TH SarabunPSK"/>
            <w:bCs w:val="0"/>
            <w:spacing w:val="-4"/>
            <w:sz w:val="32"/>
            <w:szCs w:val="32"/>
            <w:cs/>
          </w:rPr>
          <w:id w:val="1688556545"/>
          <w:citation/>
        </w:sdtPr>
        <w:sdtContent>
          <w:r w:rsidRPr="007C38F5">
            <w:rPr>
              <w:rFonts w:ascii="TH SarabunPSK" w:hAnsi="TH SarabunPSK"/>
              <w:bCs w:val="0"/>
              <w:spacing w:val="-4"/>
              <w:sz w:val="32"/>
              <w:szCs w:val="32"/>
              <w:cs/>
            </w:rPr>
            <w:fldChar w:fldCharType="begin"/>
          </w:r>
          <w:r w:rsidRPr="007C38F5">
            <w:rPr>
              <w:rFonts w:ascii="TH SarabunPSK" w:hAnsi="TH SarabunPSK"/>
              <w:bCs w:val="0"/>
              <w:spacing w:val="-4"/>
              <w:sz w:val="32"/>
              <w:szCs w:val="32"/>
              <w:cs/>
            </w:rPr>
            <w:instrText xml:space="preserve"> </w:instrText>
          </w:r>
          <w:r w:rsidRPr="007C38F5">
            <w:rPr>
              <w:rFonts w:ascii="TH SarabunPSK" w:hAnsi="TH SarabunPSK"/>
              <w:bCs w:val="0"/>
              <w:spacing w:val="-4"/>
              <w:sz w:val="32"/>
              <w:szCs w:val="32"/>
            </w:rPr>
            <w:instrText xml:space="preserve">CITATION </w:instrText>
          </w:r>
          <w:r w:rsidRPr="007C38F5">
            <w:rPr>
              <w:rFonts w:ascii="TH SarabunPSK" w:hAnsi="TH SarabunPSK"/>
              <w:bCs w:val="0"/>
              <w:spacing w:val="-4"/>
              <w:sz w:val="32"/>
              <w:szCs w:val="32"/>
              <w:cs/>
            </w:rPr>
            <w:instrText xml:space="preserve">ศิร661 </w:instrText>
          </w:r>
          <w:r w:rsidRPr="007C38F5">
            <w:rPr>
              <w:rFonts w:ascii="TH SarabunPSK" w:hAnsi="TH SarabunPSK"/>
              <w:bCs w:val="0"/>
              <w:spacing w:val="-4"/>
              <w:sz w:val="32"/>
              <w:szCs w:val="32"/>
            </w:rPr>
            <w:instrText xml:space="preserve">\l </w:instrText>
          </w:r>
          <w:r w:rsidRPr="007C38F5">
            <w:rPr>
              <w:rFonts w:ascii="TH SarabunPSK" w:hAnsi="TH SarabunPSK"/>
              <w:bCs w:val="0"/>
              <w:spacing w:val="-4"/>
              <w:sz w:val="32"/>
              <w:szCs w:val="32"/>
              <w:cs/>
            </w:rPr>
            <w:instrText xml:space="preserve">1054 </w:instrText>
          </w:r>
          <w:r w:rsidRPr="007C38F5">
            <w:rPr>
              <w:rFonts w:ascii="TH SarabunPSK" w:hAnsi="TH SarabunPSK"/>
              <w:bCs w:val="0"/>
              <w:spacing w:val="-4"/>
              <w:sz w:val="32"/>
              <w:szCs w:val="32"/>
              <w:cs/>
            </w:rPr>
            <w:fldChar w:fldCharType="separate"/>
          </w:r>
          <w:r w:rsidRPr="007C38F5">
            <w:rPr>
              <w:rFonts w:ascii="TH SarabunPSK" w:hAnsi="TH SarabunPSK"/>
              <w:bCs w:val="0"/>
              <w:noProof/>
              <w:spacing w:val="-4"/>
              <w:sz w:val="32"/>
              <w:szCs w:val="32"/>
              <w:cs/>
            </w:rPr>
            <w:t>(ศิริดา บุรชาติ และศรุดา เห็นสว่าง</w:t>
          </w:r>
          <w:r w:rsidRPr="007C38F5">
            <w:rPr>
              <w:rFonts w:ascii="TH SarabunPSK" w:hAnsi="TH SarabunPSK"/>
              <w:bCs w:val="0"/>
              <w:noProof/>
              <w:spacing w:val="-4"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/>
              <w:bCs w:val="0"/>
              <w:noProof/>
              <w:spacing w:val="-4"/>
              <w:sz w:val="32"/>
              <w:szCs w:val="32"/>
              <w:cs/>
            </w:rPr>
            <w:t>2566)</w:t>
          </w:r>
          <w:r w:rsidRPr="007C38F5">
            <w:rPr>
              <w:rFonts w:ascii="TH SarabunPSK" w:hAnsi="TH SarabunPSK"/>
              <w:bCs w:val="0"/>
              <w:spacing w:val="-4"/>
              <w:sz w:val="32"/>
              <w:szCs w:val="32"/>
              <w:cs/>
            </w:rPr>
            <w:fldChar w:fldCharType="end"/>
          </w:r>
        </w:sdtContent>
      </w:sdt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โดยเฉพาะนักเรียนชั้นมัธยมศึกษาปีที่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1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ซึ่งเป็นกลุ่มเป้าหมายของการวิจัยครั้งนี้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การเรียนรู้เรื่องสารและการจำแนกสารจำเป็นต้องอาศัยทักษะกระบวนการทางวิทยาศาสตร์หลายด้าน ได้แก่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การสังเกตสมบัติของสาร การจำแนกประเภท การทดลอง การรวบรวมและวิเคราะห์ข้อมูล และการสรุปผล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จากหลักฐานเชิงประจักษ์ จึงมีความจำเป็นที่จะต้องจัดกิจกรรมการเรียนรู้ที่เปิดโอกาสให้นักเรียนได้ฝึกปฏิบัติจริง เพื่อส่งเสริมทักษะกระบวนการทางวิทยาศาสตร์และพัฒนาผลสัมฤทธิ์ทางการเรียนวิทยาศาสตร์ให้สูงขึ้น </w:t>
      </w:r>
      <w:r w:rsidR="007C38F5">
        <w:rPr>
          <w:rFonts w:ascii="TH SarabunPSK" w:hAnsi="TH SarabunPSK"/>
          <w:bCs w:val="0"/>
          <w:sz w:val="32"/>
          <w:szCs w:val="32"/>
          <w:cs/>
        </w:rPr>
        <w:br/>
      </w:r>
      <w:r w:rsidRPr="007C38F5">
        <w:rPr>
          <w:rFonts w:ascii="TH SarabunPSK" w:hAnsi="TH SarabunPSK"/>
          <w:bCs w:val="0"/>
          <w:sz w:val="32"/>
          <w:szCs w:val="32"/>
          <w:cs/>
        </w:rPr>
        <w:t>การจัดกิจกรรมการเรียนรู้ในรูปแบบที่เป็นชุดกิจกรรมการเรียนรู้เชิงปฏิบัติการ ถือเป็นนวัตกรรมทางการศึกษาที่ผู้สอนสามารถออกแบบกิจกรรมที่เน้นนักเรียนเป็นสำคัญ โดยมุ่งให้นักเรียนเรียนรู้ผ่านการลงมือปฏิบัติจริง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เพื่อให้นักเรียนมีโอกาสฝึกสังเกต สำรวจ ทดลอง รวบรวมข้อมูล วิเคราะห์ผล และสรุปองค์ความรู้ด้วยตนเอง </w:t>
      </w:r>
      <w:r w:rsidR="007C38F5">
        <w:rPr>
          <w:rFonts w:ascii="TH SarabunPSK" w:hAnsi="TH SarabunPSK"/>
          <w:bCs w:val="0"/>
          <w:sz w:val="32"/>
          <w:szCs w:val="32"/>
          <w:cs/>
        </w:rPr>
        <w:br/>
      </w:r>
      <w:sdt>
        <w:sdtPr>
          <w:rPr>
            <w:rFonts w:ascii="TH SarabunPSK" w:hAnsi="TH SarabunPSK"/>
            <w:bCs w:val="0"/>
            <w:sz w:val="32"/>
            <w:szCs w:val="32"/>
          </w:rPr>
          <w:id w:val="-642127895"/>
          <w:citation/>
        </w:sdtPr>
        <w:sdtContent>
          <w:r w:rsidRPr="007C38F5">
            <w:rPr>
              <w:rFonts w:ascii="TH SarabunPSK" w:hAnsi="TH SarabunPSK"/>
              <w:bCs w:val="0"/>
              <w:sz w:val="32"/>
              <w:szCs w:val="32"/>
            </w:rPr>
            <w:fldChar w:fldCharType="begin"/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 CITATION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>นฤม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66 \l 1033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fldChar w:fldCharType="separate"/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(นฤมล หลายประเสริฐพร และณฐพล อยู่เป็นสุข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2566)</w: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fldChar w:fldCharType="end"/>
          </w:r>
        </w:sdtContent>
      </w:sdt>
    </w:p>
    <w:p w14:paraId="41FF4762" w14:textId="4739F821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>จากความสำคัญและสภาพปัญหาดังกล่าว ผู้วิจัยจึงสนใจพัฒนาชุดกิจกรรมการเรียนรู้วิทยาศาสตร์</w:t>
      </w:r>
      <w:r w:rsidR="007C38F5">
        <w:rPr>
          <w:rFonts w:ascii="TH SarabunPSK" w:hAnsi="TH SarabunPSK"/>
          <w:bCs w:val="0"/>
          <w:sz w:val="32"/>
          <w:szCs w:val="32"/>
          <w:cs/>
        </w:rPr>
        <w:br/>
      </w:r>
      <w:r w:rsidRPr="007C38F5">
        <w:rPr>
          <w:rFonts w:ascii="TH SarabunPSK" w:hAnsi="TH SarabunPSK"/>
          <w:bCs w:val="0"/>
          <w:sz w:val="32"/>
          <w:szCs w:val="32"/>
          <w:cs/>
        </w:rPr>
        <w:t>เชิงปฏิบัติการ เรื่อง สารและการจำแนกสาร สำหรับนักเรียนชั้นมัธยมศึกษาปีที่ 1 โรงเรียนเอกชนสอนศาสนาอิสลาม จังหวัดยะลา เพื่อเปิดโอกาสให้นักเรียนได้เรียนรู้ผ่านการลงมือปฏิบัติจริง ฝึกการสังเกต การจำแนกประเภท การทดลอง และการสรุปผลจากข้อมูลที่ได้จากการปฏิบัติกิจกรรม อันเป็นแนวทางในการส่งเสริมทักษะกระบวนการทางวิทยาศาสตร์ควบคู่กับการพัฒนาผลสัมฤทธิ์ทางการเรียนวิทยาศาสตร์ ตลอดจนสามารถนำความรู้และทักษะที่ได้รับไปประยุกต์ใช้ในการเรียนรู้และการดำรงชีวิตประจำวันได้</w:t>
      </w:r>
    </w:p>
    <w:p w14:paraId="7962477A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ab/>
      </w:r>
      <w:r w:rsidRPr="007C38F5">
        <w:rPr>
          <w:rFonts w:ascii="TH SarabunPSK" w:hAnsi="TH SarabunPSK"/>
          <w:b/>
          <w:sz w:val="32"/>
          <w:szCs w:val="32"/>
          <w:cs/>
        </w:rPr>
        <w:t>วัตถุประสงค์ของการวิจัย</w:t>
      </w:r>
      <w:r w:rsidRPr="007C38F5">
        <w:rPr>
          <w:rFonts w:ascii="TH SarabunPSK" w:hAnsi="TH SarabunPSK"/>
          <w:b/>
          <w:sz w:val="32"/>
          <w:szCs w:val="32"/>
        </w:rPr>
        <w:t xml:space="preserve"> </w:t>
      </w:r>
    </w:p>
    <w:p w14:paraId="4A5CFB18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</w:rPr>
        <w:tab/>
        <w:t>1</w:t>
      </w:r>
      <w:r w:rsidRPr="007C38F5">
        <w:rPr>
          <w:rFonts w:ascii="TH SarabunPSK" w:hAnsi="TH SarabunPSK"/>
          <w:bCs w:val="0"/>
          <w:sz w:val="32"/>
          <w:szCs w:val="32"/>
          <w:cs/>
        </w:rPr>
        <w:t>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>เพื่อพัฒนาและประเมินคุณภาพชุดกิจกรรมการเรียนรู้วิทยาศาสตร์เชิงปฏิบัติการ เรื่อง สารและ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การจำแนกสาร สำหรับนักเรียนชั้นมัธยมศึกษาปีที่ 1 โรงเรียนเอกชนสอนศาสนาอิสลาม จังหวัดยะลา</w:t>
      </w:r>
    </w:p>
    <w:p w14:paraId="6C19B796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</w:rPr>
        <w:t>2</w:t>
      </w:r>
      <w:r w:rsidRPr="007C38F5">
        <w:rPr>
          <w:rFonts w:ascii="TH SarabunPSK" w:hAnsi="TH SarabunPSK"/>
          <w:bCs w:val="0"/>
          <w:sz w:val="32"/>
          <w:szCs w:val="32"/>
          <w:cs/>
        </w:rPr>
        <w:t>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>เพื่อเปรียบเทียบคะแนนทักษะกระบวนการทางวิทยาศาสตร์ของนักเรียนหลังใช้ชุดกิจกรรมการเรียนรู้วิทยาศาสตร์เชิงปฏิบัติการกับเกณฑ์ร้อยละ 70</w:t>
      </w:r>
    </w:p>
    <w:p w14:paraId="31A4D69A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</w:rPr>
        <w:t>3</w:t>
      </w:r>
      <w:r w:rsidRPr="007C38F5">
        <w:rPr>
          <w:rFonts w:ascii="TH SarabunPSK" w:hAnsi="TH SarabunPSK"/>
          <w:bCs w:val="0"/>
          <w:sz w:val="32"/>
          <w:szCs w:val="32"/>
          <w:cs/>
        </w:rPr>
        <w:t>. เพื่อเปรียบเทียบผลสัมฤทธิ์ทางการเรียนวิทยาศาสตร์ของนักเรียนก่อนและหลังใช้ชุดกิจกรรม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การเรียนรู้วิทยาศาสตร์เชิงปฏิบัติการ</w:t>
      </w:r>
    </w:p>
    <w:p w14:paraId="1BC99502" w14:textId="77777777" w:rsidR="00FE0C89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</w:p>
    <w:p w14:paraId="574C9792" w14:textId="77777777" w:rsidR="007C38F5" w:rsidRDefault="007C38F5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</w:p>
    <w:p w14:paraId="3CF108A3" w14:textId="77777777" w:rsidR="007C38F5" w:rsidRPr="007C38F5" w:rsidRDefault="007C38F5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</w:p>
    <w:p w14:paraId="1F663702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/>
          <w:sz w:val="36"/>
          <w:cs/>
        </w:rPr>
        <w:lastRenderedPageBreak/>
        <w:t xml:space="preserve">วิธีดำเนินการวิจัย </w:t>
      </w:r>
      <w:r w:rsidRPr="007C38F5">
        <w:rPr>
          <w:rFonts w:ascii="TH SarabunPSK" w:hAnsi="TH SarabunPSK"/>
          <w:bCs w:val="0"/>
          <w:sz w:val="32"/>
          <w:szCs w:val="32"/>
        </w:rPr>
        <w:tab/>
      </w:r>
    </w:p>
    <w:p w14:paraId="2F5913EE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/>
          <w:sz w:val="32"/>
          <w:szCs w:val="32"/>
        </w:rPr>
      </w:pPr>
      <w:r w:rsidRPr="007C38F5">
        <w:rPr>
          <w:rFonts w:ascii="TH SarabunPSK" w:hAnsi="TH SarabunPSK"/>
          <w:bCs w:val="0"/>
          <w:color w:val="000000" w:themeColor="text1"/>
          <w:sz w:val="32"/>
          <w:szCs w:val="32"/>
          <w:cs/>
        </w:rPr>
        <w:t>การวิจัยครั้งนี้เป็นการวิจัยแบบกึ่งทดลอง (</w:t>
      </w:r>
      <w:r w:rsidRPr="007C38F5">
        <w:rPr>
          <w:rFonts w:ascii="TH SarabunPSK" w:hAnsi="TH SarabunPSK"/>
          <w:bCs w:val="0"/>
          <w:color w:val="000000" w:themeColor="text1"/>
          <w:sz w:val="32"/>
          <w:szCs w:val="32"/>
        </w:rPr>
        <w:t xml:space="preserve">Quasi-Experimental Research) </w:t>
      </w:r>
      <w:r w:rsidRPr="007C38F5">
        <w:rPr>
          <w:rFonts w:ascii="TH SarabunPSK" w:hAnsi="TH SarabunPSK"/>
          <w:bCs w:val="0"/>
          <w:color w:val="000000" w:themeColor="text1"/>
          <w:sz w:val="32"/>
          <w:szCs w:val="32"/>
          <w:cs/>
        </w:rPr>
        <w:t>ใช้รูปแบบการทดลอง</w:t>
      </w:r>
      <w:r w:rsidRPr="007C38F5">
        <w:rPr>
          <w:rFonts w:ascii="TH SarabunPSK" w:hAnsi="TH SarabunPSK"/>
          <w:bCs w:val="0"/>
          <w:color w:val="000000" w:themeColor="text1"/>
          <w:sz w:val="32"/>
          <w:szCs w:val="32"/>
          <w:cs/>
        </w:rPr>
        <w:br/>
        <w:t>กลุ่มเดียววัดผลก่อนและหลังการทดลอง (</w:t>
      </w:r>
      <w:r w:rsidRPr="007C38F5">
        <w:rPr>
          <w:rFonts w:ascii="TH SarabunPSK" w:hAnsi="TH SarabunPSK"/>
          <w:bCs w:val="0"/>
          <w:color w:val="000000" w:themeColor="text1"/>
          <w:sz w:val="32"/>
          <w:szCs w:val="32"/>
        </w:rPr>
        <w:t xml:space="preserve">One-Group Pretest–Posttest Design) </w:t>
      </w:r>
      <w:r w:rsidRPr="007C38F5">
        <w:rPr>
          <w:rFonts w:ascii="TH SarabunPSK" w:hAnsi="TH SarabunPSK"/>
          <w:bCs w:val="0"/>
          <w:color w:val="000000" w:themeColor="text1"/>
          <w:sz w:val="32"/>
          <w:szCs w:val="32"/>
          <w:cs/>
        </w:rPr>
        <w:t>โดยมีรายละเอียดของ</w:t>
      </w:r>
      <w:r w:rsidRPr="007C38F5">
        <w:rPr>
          <w:rFonts w:ascii="TH SarabunPSK" w:hAnsi="TH SarabunPSK"/>
          <w:bCs w:val="0"/>
          <w:color w:val="000000" w:themeColor="text1"/>
          <w:sz w:val="32"/>
          <w:szCs w:val="32"/>
          <w:cs/>
        </w:rPr>
        <w:br/>
        <w:t xml:space="preserve">การดำเนินการวิจัยดังนี้ </w:t>
      </w:r>
    </w:p>
    <w:p w14:paraId="075E60E4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/>
          <w:sz w:val="32"/>
          <w:szCs w:val="32"/>
        </w:rPr>
      </w:pPr>
      <w:r w:rsidRPr="007C38F5">
        <w:rPr>
          <w:rFonts w:ascii="TH SarabunPSK" w:hAnsi="TH SarabunPSK"/>
          <w:b/>
          <w:sz w:val="32"/>
          <w:szCs w:val="32"/>
          <w:cs/>
        </w:rPr>
        <w:t>ประชากรและกลุ่มตัวอย่าง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</w:t>
      </w:r>
    </w:p>
    <w:p w14:paraId="4AB7AC9F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ประชากรที่ใช้ในการวิจัย ได้แก่ นักเรียนชั้นมัธยมศึกษาปีที่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1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ห้องเรียนพิเศษ โรงเรียนธรรมวิทยามูลนิธิ อำเภอเมือง จังหวัดยะลา สังกัดสำนักงานการศึกษาเอกชนจังหวัดยะลา จำนวน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3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ห้องเรียน รวมทั้งสิ้น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122 </w:t>
      </w:r>
      <w:r w:rsidRPr="007C38F5">
        <w:rPr>
          <w:rFonts w:ascii="TH SarabunPSK" w:hAnsi="TH SarabunPSK"/>
          <w:bCs w:val="0"/>
          <w:sz w:val="32"/>
          <w:szCs w:val="32"/>
          <w:cs/>
        </w:rPr>
        <w:t>คน</w:t>
      </w:r>
      <w:r w:rsidRPr="007C38F5">
        <w:rPr>
          <w:rFonts w:ascii="TH SarabunPSK" w:hAnsi="TH SarabunPSK"/>
          <w:b/>
          <w:sz w:val="32"/>
          <w:szCs w:val="32"/>
        </w:rPr>
        <w:t xml:space="preserve"> </w:t>
      </w:r>
    </w:p>
    <w:p w14:paraId="03662688" w14:textId="43EC220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กลุ่มตัวอย่างที่ใช้ในการวิจัย ได้แก่ นักเรียนชั้นมัธยมศึกษาปีที่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1/3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ห้องเรียนพิเศษ โรงเรียนธรรมวิทยามูลนิธิ อำเภอเมือง จังหวัดยะลา สังกัดสำนักงานการศึกษาเอกชนจังหวัดยะลา จำนวน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42 </w:t>
      </w:r>
      <w:r w:rsidRPr="007C38F5">
        <w:rPr>
          <w:rFonts w:ascii="TH SarabunPSK" w:hAnsi="TH SarabunPSK"/>
          <w:bCs w:val="0"/>
          <w:sz w:val="32"/>
          <w:szCs w:val="32"/>
          <w:cs/>
        </w:rPr>
        <w:t>คน ได้มาโดยการ</w:t>
      </w:r>
      <w:r w:rsidR="007C38F5">
        <w:rPr>
          <w:rFonts w:ascii="TH SarabunPSK" w:hAnsi="TH SarabunPSK"/>
          <w:bCs w:val="0"/>
          <w:sz w:val="32"/>
          <w:szCs w:val="32"/>
          <w:cs/>
        </w:rPr>
        <w:br/>
      </w:r>
      <w:r w:rsidRPr="007C38F5">
        <w:rPr>
          <w:rFonts w:ascii="TH SarabunPSK" w:hAnsi="TH SarabunPSK"/>
          <w:bCs w:val="0"/>
          <w:sz w:val="32"/>
          <w:szCs w:val="32"/>
          <w:cs/>
        </w:rPr>
        <w:t>สุ่มแบบกลุ่ม (</w:t>
      </w:r>
      <w:r w:rsidRPr="007C38F5">
        <w:rPr>
          <w:rFonts w:ascii="TH SarabunPSK" w:hAnsi="TH SarabunPSK"/>
          <w:bCs w:val="0"/>
          <w:sz w:val="32"/>
          <w:szCs w:val="32"/>
        </w:rPr>
        <w:t xml:space="preserve">Cluster Random Sampling)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โดยใช้ห้องเรียนเป็นหน่วยในการสุ่มจากประชากร จำนวน </w:t>
      </w:r>
      <w:r w:rsidR="007C38F5">
        <w:rPr>
          <w:rFonts w:ascii="TH SarabunPSK" w:hAnsi="TH SarabunPSK"/>
          <w:bCs w:val="0"/>
          <w:sz w:val="32"/>
          <w:szCs w:val="32"/>
          <w:cs/>
        </w:rPr>
        <w:br/>
      </w:r>
      <w:r w:rsidRPr="007C38F5">
        <w:rPr>
          <w:rFonts w:ascii="TH SarabunPSK" w:hAnsi="TH SarabunPSK"/>
          <w:bCs w:val="0"/>
          <w:sz w:val="32"/>
          <w:szCs w:val="32"/>
        </w:rPr>
        <w:t xml:space="preserve">3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ห้องเรียน ซึ่งได้ห้องเรียนชั้นมัธยมศึกษาปีที่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1/3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เป็นกลุ่มตัวอย่าง </w:t>
      </w:r>
    </w:p>
    <w:p w14:paraId="00E0EFEC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/>
          <w:sz w:val="32"/>
          <w:szCs w:val="32"/>
        </w:rPr>
      </w:pPr>
      <w:r w:rsidRPr="007C38F5">
        <w:rPr>
          <w:rFonts w:ascii="TH SarabunPSK" w:hAnsi="TH SarabunPSK"/>
          <w:b/>
          <w:sz w:val="32"/>
          <w:szCs w:val="32"/>
          <w:cs/>
        </w:rPr>
        <w:tab/>
        <w:t xml:space="preserve">เครื่องมือวิจัย  </w:t>
      </w:r>
    </w:p>
    <w:p w14:paraId="5060F345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ab/>
        <w:t xml:space="preserve">เครื่องมือในการวิจัยครั้งนี้ ประกอบด้วย  </w:t>
      </w:r>
    </w:p>
    <w:p w14:paraId="3261834C" w14:textId="041DC030" w:rsidR="00FE0C89" w:rsidRPr="007C38F5" w:rsidRDefault="00FE0C89" w:rsidP="007C38F5">
      <w:pPr>
        <w:spacing w:after="0" w:line="240" w:lineRule="auto"/>
        <w:ind w:firstLine="709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>1</w:t>
      </w:r>
      <w:r w:rsidR="007C38F5">
        <w:rPr>
          <w:rFonts w:ascii="TH SarabunPSK" w:hAnsi="TH SarabunPSK" w:hint="cs"/>
          <w:bCs w:val="0"/>
          <w:sz w:val="32"/>
          <w:szCs w:val="32"/>
          <w:cs/>
        </w:rPr>
        <w:t>.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ชุดกิจกรรมการเรียนรู้วิทยาศาสตร์เชิงปฏิบัติการ เรื่อง สารและการจำแนกสาร สำหรับนักเรียนชั้นมัธยมศึกษาปีที่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1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ผู้วิจัยพัฒนาขึ้นโดยการศึกษาหลักสูตรและเนื้อหาวิทยาศาสตร์ที่เกี่ยวข้อง และออกแบบกิจกรรมการเรียนรู้ที่เน้นให้นักเรียนลงมือปฏิบัติจริง ประกอบด้วย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2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กิจกรรม ได้แก่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1) </w:t>
      </w:r>
      <w:r w:rsidRPr="007C38F5">
        <w:rPr>
          <w:rFonts w:ascii="TH SarabunPSK" w:hAnsi="TH SarabunPSK"/>
          <w:bCs w:val="0"/>
          <w:sz w:val="32"/>
          <w:szCs w:val="32"/>
          <w:cs/>
        </w:rPr>
        <w:t>กิจกรรมที่ 1 เรื่อง สมบัติ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ของสาร และ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2)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กิจกรรมที่ 2 เรื่อง การจำแนกสาร โดยให้ผู้เชี่ยวชาญ จำนวน </w:t>
      </w:r>
      <w:r w:rsidRPr="007C38F5">
        <w:rPr>
          <w:rFonts w:ascii="TH SarabunPSK" w:hAnsi="TH SarabunPSK"/>
          <w:bCs w:val="0"/>
          <w:sz w:val="32"/>
          <w:szCs w:val="32"/>
        </w:rPr>
        <w:t>3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ท่าน ตรวจสอบคุณภาพของ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ชุดกิจกรรมการเรียนรู้และปรับปรุงแก้ไขตามข้อเสนอแนะของผู้เชี่ยวชาญ พบว่า ชุดกิจกรรมการเรียนรู้วิทยาศาสตร์ เชิงปฏิบัติการ เรื่อง สารและการจำแนกสาร ที่ผู้วิจัยสร้างขึ้นมีคะแนนเฉลี่ยเท่ากับ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4.77 </w:t>
      </w:r>
      <w:r w:rsidRPr="007C38F5">
        <w:rPr>
          <w:rFonts w:ascii="TH SarabunPSK" w:hAnsi="TH SarabunPSK"/>
          <w:bCs w:val="0"/>
          <w:sz w:val="32"/>
          <w:szCs w:val="32"/>
        </w:rPr>
        <w:br/>
        <w:t>(</w:t>
      </w:r>
      <w:r w:rsidR="007C38F5">
        <w:rPr>
          <w:rFonts w:ascii="TH SarabunPSK" w:hAnsi="TH SarabunPSK"/>
          <w:bCs w:val="0"/>
          <w:i/>
          <w:iCs/>
          <w:sz w:val="32"/>
          <w:szCs w:val="32"/>
        </w:rPr>
        <w:t>S.D.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0.35) </w:t>
      </w:r>
      <w:r w:rsidRPr="007C38F5">
        <w:rPr>
          <w:rFonts w:ascii="TH SarabunPSK" w:hAnsi="TH SarabunPSK"/>
          <w:bCs w:val="0"/>
          <w:sz w:val="32"/>
          <w:szCs w:val="32"/>
          <w:cs/>
        </w:rPr>
        <w:t>ถือว่าชุดกิจกรรมการเรียนรู้มีคุณภาพอยู่ในระดับมากที่สุด</w:t>
      </w:r>
    </w:p>
    <w:p w14:paraId="61F6C8C2" w14:textId="07FEF929" w:rsidR="00FE0C89" w:rsidRPr="007C38F5" w:rsidRDefault="00FE0C89" w:rsidP="007C38F5">
      <w:pPr>
        <w:spacing w:after="0" w:line="240" w:lineRule="auto"/>
        <w:ind w:firstLine="709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>2</w:t>
      </w:r>
      <w:r w:rsidR="007C38F5">
        <w:rPr>
          <w:rFonts w:ascii="TH SarabunPSK" w:hAnsi="TH SarabunPSK" w:hint="cs"/>
          <w:bCs w:val="0"/>
          <w:sz w:val="32"/>
          <w:szCs w:val="32"/>
          <w:cs/>
        </w:rPr>
        <w:t>.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แบบทดสอบวัดทักษะกระบวนการทางวิทยาศาสตร์ เป็นแบบทดสอบอัตนัย จำนวน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10 </w:t>
      </w:r>
      <w:r w:rsidRPr="007C38F5">
        <w:rPr>
          <w:rFonts w:ascii="TH SarabunPSK" w:hAnsi="TH SarabunPSK"/>
          <w:bCs w:val="0"/>
          <w:sz w:val="32"/>
          <w:szCs w:val="32"/>
          <w:cs/>
        </w:rPr>
        <w:t>ข้อ ใช้ประเมินทักษะกระบวนการทางวิทยาศาสตร์หลังใช้ชุดกิจกรรมการเรียนรู้วิทยาศาสตร์เชิงปฏิบัติการ โดยเสนอต่อผู้เชี่ยวชาญ จำนวน 3 ท่าน เพื่อตรวจสอบความตรงเชิงเนื้อหา (</w:t>
      </w:r>
      <w:r w:rsidRPr="007C38F5">
        <w:rPr>
          <w:rFonts w:ascii="TH SarabunPSK" w:hAnsi="TH SarabunPSK"/>
          <w:bCs w:val="0"/>
          <w:sz w:val="32"/>
          <w:szCs w:val="32"/>
        </w:rPr>
        <w:t xml:space="preserve">Content validity) </w:t>
      </w:r>
      <w:r w:rsidRPr="007C38F5">
        <w:rPr>
          <w:rFonts w:ascii="TH SarabunPSK" w:hAnsi="TH SarabunPSK"/>
          <w:bCs w:val="0"/>
          <w:sz w:val="32"/>
          <w:szCs w:val="32"/>
          <w:cs/>
        </w:rPr>
        <w:t>และความสอดคล้องระหว่างข้อสอบแต่ละข้อกับจุดประสงค์การเรียนรู้และตัวชี้วัด (</w:t>
      </w:r>
      <w:r w:rsidRPr="007C38F5">
        <w:rPr>
          <w:rFonts w:ascii="TH SarabunPSK" w:hAnsi="TH SarabunPSK"/>
          <w:bCs w:val="0"/>
          <w:sz w:val="32"/>
          <w:szCs w:val="32"/>
        </w:rPr>
        <w:t>Index of Item Objective Congruence: IOC)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พบว่า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มีค่าดัชนีความสอดคล้อง (</w:t>
      </w:r>
      <w:r w:rsidRPr="007C38F5">
        <w:rPr>
          <w:rFonts w:ascii="TH SarabunPSK" w:hAnsi="TH SarabunPSK"/>
          <w:bCs w:val="0"/>
          <w:sz w:val="32"/>
          <w:szCs w:val="32"/>
        </w:rPr>
        <w:t xml:space="preserve">IOC) </w:t>
      </w:r>
      <w:r w:rsidRPr="007C38F5">
        <w:rPr>
          <w:rFonts w:ascii="TH SarabunPSK" w:hAnsi="TH SarabunPSK"/>
          <w:bCs w:val="0"/>
          <w:sz w:val="32"/>
          <w:szCs w:val="32"/>
          <w:cs/>
        </w:rPr>
        <w:t>อยู่ระหว่าง 0.67</w:t>
      </w:r>
      <w:r w:rsidR="007C38F5">
        <w:rPr>
          <w:rFonts w:ascii="TH SarabunPSK" w:hAnsi="TH SarabunPSK" w:hint="cs"/>
          <w:bCs w:val="0"/>
          <w:sz w:val="32"/>
          <w:szCs w:val="32"/>
          <w:cs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>-</w:t>
      </w:r>
      <w:r w:rsidR="007C38F5">
        <w:rPr>
          <w:rFonts w:ascii="TH SarabunPSK" w:hAnsi="TH SarabunPSK" w:hint="cs"/>
          <w:bCs w:val="0"/>
          <w:sz w:val="32"/>
          <w:szCs w:val="32"/>
          <w:cs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>1.00 ค่าความยากง่ายอยู่ระหว่าง 0.27</w:t>
      </w:r>
      <w:r w:rsidR="007C38F5">
        <w:rPr>
          <w:rFonts w:ascii="TH SarabunPSK" w:hAnsi="TH SarabunPSK" w:hint="cs"/>
          <w:bCs w:val="0"/>
          <w:sz w:val="32"/>
          <w:szCs w:val="32"/>
          <w:cs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>-</w:t>
      </w:r>
      <w:r w:rsidR="007C38F5">
        <w:rPr>
          <w:rFonts w:ascii="TH SarabunPSK" w:hAnsi="TH SarabunPSK" w:hint="cs"/>
          <w:bCs w:val="0"/>
          <w:sz w:val="32"/>
          <w:szCs w:val="32"/>
          <w:cs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>0.78 ค่าอำนาจจำแนกอยู่ระหว่าง 0.23</w:t>
      </w:r>
      <w:r w:rsidR="007C38F5">
        <w:rPr>
          <w:rFonts w:ascii="TH SarabunPSK" w:hAnsi="TH SarabunPSK" w:hint="cs"/>
          <w:bCs w:val="0"/>
          <w:sz w:val="32"/>
          <w:szCs w:val="32"/>
          <w:cs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>-</w:t>
      </w:r>
      <w:r w:rsidR="007C38F5">
        <w:rPr>
          <w:rFonts w:ascii="TH SarabunPSK" w:hAnsi="TH SarabunPSK" w:hint="cs"/>
          <w:bCs w:val="0"/>
          <w:sz w:val="32"/>
          <w:szCs w:val="32"/>
          <w:cs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>0.77 และค่าความเชื่อมั่นจากสัมประสิทธิ์แอลฟาของ</w:t>
      </w:r>
      <w:proofErr w:type="spellStart"/>
      <w:r w:rsidRPr="007C38F5">
        <w:rPr>
          <w:rFonts w:ascii="TH SarabunPSK" w:hAnsi="TH SarabunPSK"/>
          <w:bCs w:val="0"/>
          <w:sz w:val="32"/>
          <w:szCs w:val="32"/>
          <w:cs/>
        </w:rPr>
        <w:t>คร</w:t>
      </w:r>
      <w:proofErr w:type="spellEnd"/>
      <w:r w:rsidRPr="007C38F5">
        <w:rPr>
          <w:rFonts w:ascii="TH SarabunPSK" w:hAnsi="TH SarabunPSK"/>
          <w:bCs w:val="0"/>
          <w:sz w:val="32"/>
          <w:szCs w:val="32"/>
          <w:cs/>
        </w:rPr>
        <w:t>อนบาคเท่ากับ 0.95 ซึ่งอยู่ในเกณฑ์ที่ยอมรับได้สำหรับการนำไปใช้เก็บรวบรวมข้อมูล</w:t>
      </w:r>
    </w:p>
    <w:p w14:paraId="5380A5A0" w14:textId="5D7AB04C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>3</w:t>
      </w:r>
      <w:r w:rsidR="007C38F5">
        <w:rPr>
          <w:rFonts w:ascii="TH SarabunPSK" w:hAnsi="TH SarabunPSK" w:hint="cs"/>
          <w:bCs w:val="0"/>
          <w:sz w:val="32"/>
          <w:szCs w:val="32"/>
          <w:cs/>
        </w:rPr>
        <w:t>.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แบบทดสอบวัดผลสัมฤทธิ์ทางการเรียนวิทยาศาสตร์ เรื่อง สารและการจำแนกสาร เป็นแบบทดสอบปรนัยชนิดเลือกตอบ 4 ตัวเลือก จำนวน 20 ข้อ ใช้ประเมินความรู้ความเข้าใจเกี่ยวกับสมบัติของสาร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และการจำแนกสารก่อนและหลังการใช้ชุดกิจกรรม โดยผู้วิจัยนำแบบทดสอบเสนอผู้เชี่ยวชาญ จำนวน 3 ท่าน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เพื่อประเมินความสอดคล้องระหว่างข้อสอบแต่ละข้อกับจุดประสงค์การเรียนรู้และตัวชี้วัด (</w:t>
      </w:r>
      <w:r w:rsidRPr="007C38F5">
        <w:rPr>
          <w:rFonts w:ascii="TH SarabunPSK" w:hAnsi="TH SarabunPSK"/>
          <w:bCs w:val="0"/>
          <w:sz w:val="32"/>
          <w:szCs w:val="32"/>
        </w:rPr>
        <w:t xml:space="preserve">IOC) </w:t>
      </w:r>
      <w:r w:rsidRPr="007C38F5">
        <w:rPr>
          <w:rFonts w:ascii="TH SarabunPSK" w:hAnsi="TH SarabunPSK"/>
          <w:bCs w:val="0"/>
          <w:sz w:val="32"/>
          <w:szCs w:val="32"/>
          <w:cs/>
        </w:rPr>
        <w:t>พบว่า มีค่าดัชนีความสอดคล้อง (</w:t>
      </w:r>
      <w:r w:rsidRPr="007C38F5">
        <w:rPr>
          <w:rFonts w:ascii="TH SarabunPSK" w:hAnsi="TH SarabunPSK"/>
          <w:bCs w:val="0"/>
          <w:sz w:val="32"/>
          <w:szCs w:val="32"/>
        </w:rPr>
        <w:t xml:space="preserve">IOC) </w:t>
      </w:r>
      <w:r w:rsidRPr="007C38F5">
        <w:rPr>
          <w:rFonts w:ascii="TH SarabunPSK" w:hAnsi="TH SarabunPSK"/>
          <w:bCs w:val="0"/>
          <w:sz w:val="32"/>
          <w:szCs w:val="32"/>
          <w:cs/>
        </w:rPr>
        <w:t>อยู่ระหว่าง 0.67</w:t>
      </w:r>
      <w:r w:rsidR="007C38F5">
        <w:rPr>
          <w:rFonts w:ascii="TH SarabunPSK" w:hAnsi="TH SarabunPSK" w:hint="cs"/>
          <w:bCs w:val="0"/>
          <w:sz w:val="32"/>
          <w:szCs w:val="32"/>
          <w:cs/>
        </w:rPr>
        <w:t xml:space="preserve"> - </w:t>
      </w:r>
      <w:r w:rsidRPr="007C38F5">
        <w:rPr>
          <w:rFonts w:ascii="TH SarabunPSK" w:hAnsi="TH SarabunPSK"/>
          <w:bCs w:val="0"/>
          <w:sz w:val="32"/>
          <w:szCs w:val="32"/>
          <w:cs/>
        </w:rPr>
        <w:t>1.00 ค่าความยากง่ายอยู่ระหว่าง 0.60</w:t>
      </w:r>
      <w:r w:rsidR="007C38F5">
        <w:rPr>
          <w:rFonts w:ascii="TH SarabunPSK" w:hAnsi="TH SarabunPSK" w:hint="cs"/>
          <w:bCs w:val="0"/>
          <w:sz w:val="32"/>
          <w:szCs w:val="32"/>
          <w:cs/>
        </w:rPr>
        <w:t xml:space="preserve"> - </w:t>
      </w:r>
      <w:r w:rsidRPr="007C38F5">
        <w:rPr>
          <w:rFonts w:ascii="TH SarabunPSK" w:hAnsi="TH SarabunPSK"/>
          <w:bCs w:val="0"/>
          <w:sz w:val="32"/>
          <w:szCs w:val="32"/>
          <w:cs/>
        </w:rPr>
        <w:t>0.80 ค่าอำนาจจำแนก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อยู่ระหว่าง 0.30</w:t>
      </w:r>
      <w:r w:rsidR="007C38F5">
        <w:rPr>
          <w:rFonts w:ascii="TH SarabunPSK" w:hAnsi="TH SarabunPSK" w:hint="cs"/>
          <w:bCs w:val="0"/>
          <w:sz w:val="32"/>
          <w:szCs w:val="32"/>
          <w:cs/>
        </w:rPr>
        <w:t xml:space="preserve"> - </w:t>
      </w:r>
      <w:r w:rsidRPr="007C38F5">
        <w:rPr>
          <w:rFonts w:ascii="TH SarabunPSK" w:hAnsi="TH SarabunPSK"/>
          <w:bCs w:val="0"/>
          <w:sz w:val="32"/>
          <w:szCs w:val="32"/>
          <w:cs/>
        </w:rPr>
        <w:t>0.40 และค่าความเชื่อมั่นจากสัมประสิทธิ์แอลฟาของ</w:t>
      </w:r>
      <w:proofErr w:type="spellStart"/>
      <w:r w:rsidRPr="007C38F5">
        <w:rPr>
          <w:rFonts w:ascii="TH SarabunPSK" w:hAnsi="TH SarabunPSK"/>
          <w:bCs w:val="0"/>
          <w:sz w:val="32"/>
          <w:szCs w:val="32"/>
          <w:cs/>
        </w:rPr>
        <w:t>คร</w:t>
      </w:r>
      <w:proofErr w:type="spellEnd"/>
      <w:r w:rsidRPr="007C38F5">
        <w:rPr>
          <w:rFonts w:ascii="TH SarabunPSK" w:hAnsi="TH SarabunPSK"/>
          <w:bCs w:val="0"/>
          <w:sz w:val="32"/>
          <w:szCs w:val="32"/>
          <w:cs/>
        </w:rPr>
        <w:t>อนบาคเท่ากับ 0.86 ซึ่งอยู่ในเกณฑ์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ที่ยอมรับได้สำหรับการนำไปใช้เก็บรวบรวมข้อมูล</w:t>
      </w:r>
    </w:p>
    <w:p w14:paraId="095EBB3A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/>
          <w:sz w:val="32"/>
          <w:szCs w:val="32"/>
        </w:rPr>
      </w:pPr>
      <w:r w:rsidRPr="007C38F5">
        <w:rPr>
          <w:rFonts w:ascii="TH SarabunPSK" w:hAnsi="TH SarabunPSK"/>
          <w:b/>
          <w:sz w:val="32"/>
          <w:szCs w:val="32"/>
          <w:cs/>
        </w:rPr>
        <w:t>การเก็บรวบรวมข้อมูล</w:t>
      </w:r>
    </w:p>
    <w:p w14:paraId="12415A38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>1. ผู้วิจัยชี้แจงการใช้ชุดกิจกรรมการเรียนรู้วิทยาศาสตร์เชิงปฏิบัติการที่ผู้วิจัยสร้างขึ้น จากนั้นให้นักเรียนทำแบบทดสอบวัดผลสัมฤทธิ์ทางการเรียนวิทยาศาสตร์ก่อนการทดลอง จำนวน 20 ข้อ เป็นแบบทดสอบ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แบบปรนัยเลือกตอบ 4 ตัวเลือก โดยเก็บคะแนนที่ 20 คะแนน ใช้เวลาทำข้อสอบ 30 นาที</w:t>
      </w:r>
    </w:p>
    <w:p w14:paraId="702EC805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lastRenderedPageBreak/>
        <w:t xml:space="preserve">2. ผู้วิจัยจัดกิจกรรมการเรียนรู้วิทยาศาสตร์เชิงปฏิบัติการ เรื่อง สารและการจำแนกสาร ประกอบด้วย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</w:r>
      <w:r w:rsidRPr="007C38F5">
        <w:rPr>
          <w:rFonts w:ascii="TH SarabunPSK" w:hAnsi="TH SarabunPSK"/>
          <w:bCs w:val="0"/>
          <w:sz w:val="32"/>
          <w:szCs w:val="32"/>
        </w:rPr>
        <w:t xml:space="preserve">2 </w:t>
      </w:r>
      <w:r w:rsidRPr="007C38F5">
        <w:rPr>
          <w:rFonts w:ascii="TH SarabunPSK" w:hAnsi="TH SarabunPSK"/>
          <w:bCs w:val="0"/>
          <w:sz w:val="32"/>
          <w:szCs w:val="32"/>
          <w:cs/>
        </w:rPr>
        <w:t>กิจกรรม ได้แก่ กิจกรรมที่ 1 เรื่อง สมบัติของสาร และกิจกรรมที่ 2 เรื่อง การจำแนกสาร โดยเน้นให้นักเรียน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ได้ลงมือปฏิบัติการทดลอง สังเกต รวบรวมข้อมูล และสรุปผลการทดลองด้วยตนเอง มีครูผู้สอนร่วมกับผู้วิจัย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ในการดูแลและให้คำแนะนำ ใช้เวลาจัดกิจกรรมสัปดาห์ละ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1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ชั่วโมง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40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นาที เป็นระยะเวลา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2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สัปดาห์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รวม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3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ชั่วโมง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20 </w:t>
      </w:r>
      <w:r w:rsidRPr="007C38F5">
        <w:rPr>
          <w:rFonts w:ascii="TH SarabunPSK" w:hAnsi="TH SarabunPSK"/>
          <w:bCs w:val="0"/>
          <w:sz w:val="32"/>
          <w:szCs w:val="32"/>
          <w:cs/>
        </w:rPr>
        <w:t>นาที</w:t>
      </w:r>
    </w:p>
    <w:p w14:paraId="4DBC5210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3. ผู้วิจัยให้นักเรียนทำแบบทดสอบวัดผลสัมฤทธิ์ทางการเรียนวิทยาศาสตร์หลังการทดลองจำนวน 20 ข้อ เป็นแบบทดสอบแบบปรนัยเลือกตอบ 4 ตัวเลือก โดยเก็บคะแนนที่ 20 คะแนน ใช้เวลาทำข้อสอบ 30 นาที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เป็นชุดข้อสอบเดียวกันกับแบบทดสอบก่อนทดลองแต่สลับข้อกัน </w:t>
      </w:r>
    </w:p>
    <w:p w14:paraId="4CA51F88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pacing w:val="-2"/>
          <w:sz w:val="32"/>
          <w:szCs w:val="32"/>
          <w:cs/>
        </w:rPr>
        <w:t>4. ผู้วิจัยให้นักเรียนทำแบบทดสอบวัดทักษะกระบวนการทางวิทยาศาสตร์ จำนวน 10 ข้อ เป็นแบบทดสอบ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อัตนัย 10 คะแนน โดยใช้เวลาในการทำข้อสอบ 20 นาที </w:t>
      </w:r>
    </w:p>
    <w:p w14:paraId="75B77793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>5. ผู้วิจัยเก็บรวบรวบและตรวจสอบคะแนนจากแบบทดสอบก่อนและหลังการทดลองและแบบทดสอบ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วัดทักษะกระบวนการทางวิทยาศาสตร์ แล้วนำข้อมูลที่ได้ไปวิเคราะห์ผลทางสถิติในขั้นตอนต่อไป</w:t>
      </w:r>
    </w:p>
    <w:p w14:paraId="1A733412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/>
          <w:sz w:val="32"/>
          <w:szCs w:val="32"/>
        </w:rPr>
      </w:pPr>
      <w:r w:rsidRPr="007C38F5">
        <w:rPr>
          <w:rFonts w:ascii="TH SarabunPSK" w:hAnsi="TH SarabunPSK"/>
          <w:b/>
          <w:sz w:val="32"/>
          <w:szCs w:val="32"/>
          <w:cs/>
        </w:rPr>
        <w:t>การวิเคราะห์ข้อมูล</w:t>
      </w:r>
    </w:p>
    <w:p w14:paraId="50A15F25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>ผู้วิจัยดำเนินการวิเคราะห์ข้อมูลตามวัตถุประสงค์การวิจัย ดังนี้</w:t>
      </w:r>
    </w:p>
    <w:p w14:paraId="59CBE8A7" w14:textId="5D95EB0B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>1. การวิเคราะห์คุณภาพของชุดกิจกรรมการเรียนรู้วิทยาศาสตร์เชิงปฏิบัติการจากผลการประเมิน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ผู้เชี่ยวชาญ จำนวน 3 ท่าน โดยใช้ค่าเฉลี่ย (</w:t>
      </w:r>
      <w:r w:rsidRPr="007C38F5">
        <w:rPr>
          <w:rFonts w:ascii="TH SarabunPSK" w:hAnsi="TH SarabunPSK"/>
          <w:bCs w:val="0"/>
          <w:sz w:val="32"/>
          <w:szCs w:val="32"/>
        </w:rPr>
        <w:t xml:space="preserve">Mean: </w:t>
      </w:r>
      <w:r w:rsidRPr="007C38F5">
        <w:rPr>
          <w:rFonts w:ascii="TH SarabunPSK" w:hAnsi="TH SarabunPSK"/>
          <w:bCs w:val="0"/>
          <w:i/>
          <w:iCs/>
          <w:sz w:val="32"/>
          <w:szCs w:val="32"/>
        </w:rPr>
        <w:t>M</w:t>
      </w:r>
      <w:r w:rsidRPr="007C38F5">
        <w:rPr>
          <w:rFonts w:ascii="TH SarabunPSK" w:hAnsi="TH SarabunPSK"/>
          <w:bCs w:val="0"/>
          <w:sz w:val="32"/>
          <w:szCs w:val="32"/>
        </w:rPr>
        <w:t xml:space="preserve">) </w:t>
      </w:r>
      <w:r w:rsidRPr="007C38F5">
        <w:rPr>
          <w:rFonts w:ascii="TH SarabunPSK" w:hAnsi="TH SarabunPSK"/>
          <w:bCs w:val="0"/>
          <w:sz w:val="32"/>
          <w:szCs w:val="32"/>
          <w:cs/>
        </w:rPr>
        <w:t>และส่วนเบี่ยงเบนมาตรฐาน (</w:t>
      </w:r>
      <w:r w:rsidRPr="007C38F5">
        <w:rPr>
          <w:rFonts w:ascii="TH SarabunPSK" w:hAnsi="TH SarabunPSK"/>
          <w:bCs w:val="0"/>
          <w:sz w:val="32"/>
          <w:szCs w:val="32"/>
        </w:rPr>
        <w:t xml:space="preserve">Standard Deviation: </w:t>
      </w:r>
      <w:r w:rsidR="007C38F5">
        <w:rPr>
          <w:rFonts w:ascii="TH SarabunPSK" w:hAnsi="TH SarabunPSK"/>
          <w:bCs w:val="0"/>
          <w:i/>
          <w:iCs/>
          <w:sz w:val="32"/>
          <w:szCs w:val="32"/>
        </w:rPr>
        <w:t>S.D.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) </w:t>
      </w:r>
      <w:r w:rsidRPr="007C38F5">
        <w:rPr>
          <w:rFonts w:ascii="TH SarabunPSK" w:hAnsi="TH SarabunPSK"/>
          <w:bCs w:val="0"/>
          <w:sz w:val="32"/>
          <w:szCs w:val="32"/>
          <w:cs/>
        </w:rPr>
        <w:t>เพื่อประเมินระดับคุณภาพของชุดกิจกรรม</w:t>
      </w:r>
    </w:p>
    <w:p w14:paraId="7EA9432E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>2. การวิเคราะห์และเปรียบเทียบคะแนนทักษะกระบวนการทางวิทยาศาสตร์ของนักเรียนหลังใช้ชุดกิจกรรมการเรียนรู้วิทยาศาสตร์เชิงปฏิบัติการกับเกณฑ์ร้อยละ 70 โดยใช้การทดสอบค่าทีแบบทดสอบสมมติฐานข้อมูล 1 กลุ่ม (</w:t>
      </w:r>
      <w:r w:rsidRPr="007C38F5">
        <w:rPr>
          <w:rFonts w:ascii="TH SarabunPSK" w:hAnsi="TH SarabunPSK"/>
          <w:bCs w:val="0"/>
          <w:sz w:val="32"/>
          <w:szCs w:val="32"/>
        </w:rPr>
        <w:t>One Sample t-Test)</w:t>
      </w:r>
    </w:p>
    <w:p w14:paraId="3E8326DC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3. การวิเคราะห์และเปรียบเทียบคะแนนผลสัมฤทธิ์ทางการเรียนวิทยาศาสตร์ก่อนและหลังใช้ชุดกิจกรรมการเรียนรู้ที่สร้างขึ้น โดยใช้ค่าเฉลี่ย ส่วนเบี่ยงเบนมาตรฐาน และการทดสอบค่าทีแบบทดสอบสมมติฐานข้อมูล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2 กลุ่มที่ไม่เป็นอิสระกัน (</w:t>
      </w:r>
      <w:r w:rsidRPr="007C38F5">
        <w:rPr>
          <w:rFonts w:ascii="TH SarabunPSK" w:hAnsi="TH SarabunPSK"/>
          <w:bCs w:val="0"/>
          <w:sz w:val="32"/>
          <w:szCs w:val="32"/>
        </w:rPr>
        <w:t>Paired Sample t-Test)</w:t>
      </w:r>
    </w:p>
    <w:p w14:paraId="4876962B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/>
          <w:sz w:val="32"/>
          <w:szCs w:val="32"/>
        </w:rPr>
      </w:pPr>
    </w:p>
    <w:p w14:paraId="086BDE12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/>
          <w:sz w:val="32"/>
          <w:szCs w:val="32"/>
        </w:rPr>
      </w:pPr>
      <w:r w:rsidRPr="007C38F5">
        <w:rPr>
          <w:rFonts w:ascii="TH SarabunPSK" w:hAnsi="TH SarabunPSK"/>
          <w:b/>
          <w:sz w:val="36"/>
          <w:cs/>
        </w:rPr>
        <w:t xml:space="preserve">ผลการวิจัย </w:t>
      </w:r>
      <w:r w:rsidRPr="007C38F5">
        <w:rPr>
          <w:rFonts w:ascii="TH SarabunPSK" w:hAnsi="TH SarabunPSK"/>
          <w:bCs w:val="0"/>
          <w:sz w:val="32"/>
          <w:szCs w:val="32"/>
        </w:rPr>
        <w:tab/>
      </w:r>
    </w:p>
    <w:p w14:paraId="2D3301FA" w14:textId="4FAF3A33" w:rsidR="00FE0C89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ผู้วิจัยพัฒนาชุดกิจกรรมการเรียนรู้วิทยาศาสตร์เชิงปฏิบัติการ เรื่อง สารและการจำแนกสาร สำหรับนักเรียนชั้นมัธยมศึกษาปีที่ 1 โดยเน้นให้นักเรียนเรียนรู้ผ่านการลงมือปฏิบัติจริง ฝึกการสังเกต การทดลอง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การบันทึกผลการทดลอง และการสรุปผล ชุดกิจกรรมที่พัฒนาขึ้นประกอบด้วย 2 กิจกรรม (ภาพที่ 1) ได้แก่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1) กิจกรรมที่ 1 เรื่อง สมบัติของสาร เน้นให้นักเรียนสังเกตสมบัติต่าง ๆ ของสารผ่านการปฏิบัติการทดลอง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และ 2) กิจกรรมที่ 2 เรื่อง การจำแนกสาร เน้นให้นักเรียนฝึกจำแนกประเภทของสารโดยใช้สมบัติของสารเป็นเกณฑ์ในการพิจารณา ทั้งสองกิจกรรมมีผู้สอนเป็นผู้ให้คำแนะนำและจัดเตรียมอุปกรณ์การทดลอง </w:t>
      </w:r>
    </w:p>
    <w:p w14:paraId="646B0AC3" w14:textId="77777777" w:rsidR="007C38F5" w:rsidRDefault="007C38F5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</w:p>
    <w:p w14:paraId="0F4B6912" w14:textId="77777777" w:rsidR="007C38F5" w:rsidRDefault="007C38F5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</w:p>
    <w:p w14:paraId="41BFC4E1" w14:textId="77777777" w:rsidR="007C38F5" w:rsidRDefault="007C38F5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</w:p>
    <w:p w14:paraId="54234D13" w14:textId="77777777" w:rsidR="007C38F5" w:rsidRDefault="007C38F5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</w:p>
    <w:p w14:paraId="57F8DCC3" w14:textId="77777777" w:rsidR="007C38F5" w:rsidRDefault="007C38F5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</w:p>
    <w:p w14:paraId="2A565A97" w14:textId="77777777" w:rsidR="007C38F5" w:rsidRDefault="007C38F5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</w:p>
    <w:p w14:paraId="5C40AA0C" w14:textId="77777777" w:rsidR="007C38F5" w:rsidRPr="007C38F5" w:rsidRDefault="007C38F5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</w:p>
    <w:p w14:paraId="18DF9875" w14:textId="77777777" w:rsidR="00FE0C89" w:rsidRPr="007C38F5" w:rsidRDefault="00FE0C89" w:rsidP="007C38F5">
      <w:pPr>
        <w:spacing w:after="0" w:line="240" w:lineRule="auto"/>
        <w:jc w:val="center"/>
        <w:rPr>
          <w:rFonts w:ascii="TH SarabunPSK" w:hAnsi="TH SarabunPSK"/>
          <w:bCs w:val="0"/>
          <w:sz w:val="32"/>
          <w:szCs w:val="32"/>
        </w:rPr>
      </w:pPr>
    </w:p>
    <w:p w14:paraId="54E882AA" w14:textId="374024F4" w:rsidR="00FE0C89" w:rsidRPr="007C38F5" w:rsidRDefault="00FE0C89" w:rsidP="007C38F5">
      <w:pPr>
        <w:spacing w:after="0" w:line="240" w:lineRule="auto"/>
        <w:jc w:val="center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AB88DEE" wp14:editId="130F6787">
                <wp:simplePos x="0" y="0"/>
                <wp:positionH relativeFrom="page">
                  <wp:posOffset>1395045</wp:posOffset>
                </wp:positionH>
                <wp:positionV relativeFrom="paragraph">
                  <wp:posOffset>29601</wp:posOffset>
                </wp:positionV>
                <wp:extent cx="4893701" cy="2473569"/>
                <wp:effectExtent l="0" t="0" r="21590" b="22225"/>
                <wp:wrapNone/>
                <wp:docPr id="283089353" name="กลุ่ม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3701" cy="2473569"/>
                          <a:chOff x="0" y="0"/>
                          <a:chExt cx="5935980" cy="3070860"/>
                        </a:xfrm>
                      </wpg:grpSpPr>
                      <wps:wsp>
                        <wps:cNvPr id="1062772457" name="สี่เหลี่ยมผืนผ้า 21"/>
                        <wps:cNvSpPr/>
                        <wps:spPr>
                          <a:xfrm>
                            <a:off x="0" y="0"/>
                            <a:ext cx="5935980" cy="307086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1308222" name="สี่เหลี่ยมผืนผ้า 21"/>
                        <wps:cNvSpPr/>
                        <wps:spPr>
                          <a:xfrm>
                            <a:off x="137160" y="198119"/>
                            <a:ext cx="1859280" cy="2651386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stretch>
                              <a:fillRect/>
                            </a:stretch>
                          </a:blip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986094" name="สี่เหลี่ยมผืนผ้า 21"/>
                        <wps:cNvSpPr/>
                        <wps:spPr>
                          <a:xfrm>
                            <a:off x="2049780" y="198120"/>
                            <a:ext cx="1859280" cy="2651387"/>
                          </a:xfrm>
                          <a:prstGeom prst="rect">
                            <a:avLst/>
                          </a:prstGeom>
                          <a:blipFill>
                            <a:blip r:embed="rId9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0">
                                      <a14:imgEffect>
                                        <a14:sharpenSoften amount="25000"/>
                                      </a14:imgEffect>
                                    </a14:imgLayer>
                                  </a14:imgProps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616586" name="สี่เหลี่ยมผืนผ้า 21"/>
                        <wps:cNvSpPr/>
                        <wps:spPr>
                          <a:xfrm>
                            <a:off x="3962400" y="198120"/>
                            <a:ext cx="1859280" cy="2651387"/>
                          </a:xfrm>
                          <a:prstGeom prst="rect">
                            <a:avLst/>
                          </a:prstGeom>
                          <a:blipFill>
                            <a:blip r:embed="rId11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2">
                                      <a14:imgEffect>
                                        <a14:sharpenSoften amount="25000"/>
                                      </a14:imgEffect>
                                    </a14:imgLayer>
                                  </a14:imgProps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group w14:anchorId="2C7ED6C0" id="กลุ่ม 1" o:spid="_x0000_s1026" style="position:absolute;margin-left:109.85pt;margin-top:2.35pt;width:385.35pt;height:194.75pt;z-index:251659264;mso-position-horizontal-relative:page;mso-width-relative:margin;mso-height-relative:margin" coordsize="59359,30708" o:gfxdata="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">
                <v:rect id="สี่เหลี่ยมผืนผ้า 21" o:spid="_x0000_s1027" style="position:absolute;width:59359;height:307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" filled="f" strokecolor="windowText"/>
                <v:rect id="สี่เหลี่ยมผืนผ้า 21" o:spid="_x0000_s1028" style="position:absolute;left:1371;top:1981;width:18593;height:26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" strokecolor="windowText">
                  <v:fill r:id="rId13" o:title="" recolor="t" rotate="t" type="frame"/>
                </v:rect>
                <v:rect id="สี่เหลี่ยมผืนผ้า 21" o:spid="_x0000_s1029" style="position:absolute;left:20497;top:1981;width:18593;height:26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" strokecolor="windowText">
                  <v:fill r:id="rId14" o:title="" recolor="t" rotate="t" type="frame"/>
                </v:rect>
                <v:rect id="สี่เหลี่ยมผืนผ้า 21" o:spid="_x0000_s1030" style="position:absolute;left:39624;top:1981;width:18592;height:26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" strokecolor="windowText">
                  <v:fill r:id="rId15" o:title="" recolor="t" rotate="t" type="frame"/>
                </v:rect>
                <w10:wrap anchorx="page"/>
              </v:group>
            </w:pict>
          </mc:Fallback>
        </mc:AlternateContent>
      </w:r>
    </w:p>
    <w:p w14:paraId="76E99C81" w14:textId="2BE64BD6" w:rsidR="00FE0C89" w:rsidRPr="007C38F5" w:rsidRDefault="00FE0C89" w:rsidP="007C38F5">
      <w:pPr>
        <w:spacing w:after="0" w:line="240" w:lineRule="auto"/>
        <w:jc w:val="center"/>
        <w:rPr>
          <w:rFonts w:ascii="TH SarabunPSK" w:hAnsi="TH SarabunPSK"/>
          <w:bCs w:val="0"/>
          <w:sz w:val="32"/>
          <w:szCs w:val="32"/>
        </w:rPr>
      </w:pPr>
    </w:p>
    <w:p w14:paraId="7B25FE84" w14:textId="77777777" w:rsidR="00FE0C89" w:rsidRPr="007C38F5" w:rsidRDefault="00FE0C89" w:rsidP="007C38F5">
      <w:pPr>
        <w:spacing w:after="0" w:line="240" w:lineRule="auto"/>
        <w:jc w:val="center"/>
        <w:rPr>
          <w:rFonts w:ascii="TH SarabunPSK" w:hAnsi="TH SarabunPSK"/>
          <w:bCs w:val="0"/>
          <w:sz w:val="32"/>
          <w:szCs w:val="32"/>
        </w:rPr>
      </w:pPr>
    </w:p>
    <w:p w14:paraId="7BA1FF51" w14:textId="77777777" w:rsidR="00FE0C89" w:rsidRPr="007C38F5" w:rsidRDefault="00FE0C89" w:rsidP="007C38F5">
      <w:pPr>
        <w:spacing w:after="0" w:line="240" w:lineRule="auto"/>
        <w:jc w:val="center"/>
        <w:rPr>
          <w:rFonts w:ascii="TH SarabunPSK" w:hAnsi="TH SarabunPSK"/>
          <w:bCs w:val="0"/>
          <w:sz w:val="32"/>
          <w:szCs w:val="32"/>
        </w:rPr>
      </w:pPr>
    </w:p>
    <w:p w14:paraId="10CCBFE3" w14:textId="77777777" w:rsidR="00FE0C89" w:rsidRPr="007C38F5" w:rsidRDefault="00FE0C89" w:rsidP="007C38F5">
      <w:pPr>
        <w:spacing w:after="0" w:line="240" w:lineRule="auto"/>
        <w:jc w:val="center"/>
        <w:rPr>
          <w:rFonts w:ascii="TH SarabunPSK" w:hAnsi="TH SarabunPSK"/>
          <w:bCs w:val="0"/>
          <w:sz w:val="32"/>
          <w:szCs w:val="32"/>
        </w:rPr>
      </w:pPr>
    </w:p>
    <w:p w14:paraId="19EA2BE1" w14:textId="77777777" w:rsidR="00FE0C89" w:rsidRPr="007C38F5" w:rsidRDefault="00FE0C89" w:rsidP="007C38F5">
      <w:pPr>
        <w:spacing w:after="0" w:line="240" w:lineRule="auto"/>
        <w:jc w:val="center"/>
        <w:rPr>
          <w:rFonts w:ascii="TH SarabunPSK" w:hAnsi="TH SarabunPSK"/>
          <w:bCs w:val="0"/>
          <w:sz w:val="32"/>
          <w:szCs w:val="32"/>
        </w:rPr>
      </w:pPr>
    </w:p>
    <w:p w14:paraId="47A203FF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</w:rPr>
      </w:pPr>
    </w:p>
    <w:p w14:paraId="2D801C63" w14:textId="77777777" w:rsidR="00FE0C89" w:rsidRPr="007C38F5" w:rsidRDefault="00FE0C89" w:rsidP="007C38F5">
      <w:pPr>
        <w:spacing w:after="0" w:line="240" w:lineRule="auto"/>
        <w:rPr>
          <w:rFonts w:ascii="TH SarabunPSK" w:hAnsi="TH SarabunPSK"/>
          <w:bCs w:val="0"/>
          <w:sz w:val="32"/>
          <w:szCs w:val="32"/>
        </w:rPr>
      </w:pPr>
    </w:p>
    <w:p w14:paraId="26CDD822" w14:textId="77777777" w:rsidR="00FE0C89" w:rsidRPr="007C38F5" w:rsidRDefault="00FE0C89" w:rsidP="007C38F5">
      <w:pPr>
        <w:spacing w:after="0" w:line="240" w:lineRule="auto"/>
        <w:rPr>
          <w:rFonts w:ascii="TH SarabunPSK" w:hAnsi="TH SarabunPSK"/>
          <w:bCs w:val="0"/>
          <w:sz w:val="32"/>
          <w:szCs w:val="32"/>
        </w:rPr>
      </w:pPr>
    </w:p>
    <w:p w14:paraId="41E965D8" w14:textId="77777777" w:rsidR="00FE0C89" w:rsidRPr="007C38F5" w:rsidRDefault="00FE0C89" w:rsidP="007C38F5">
      <w:pPr>
        <w:spacing w:after="0" w:line="240" w:lineRule="auto"/>
        <w:rPr>
          <w:rFonts w:ascii="TH SarabunPSK" w:hAnsi="TH SarabunPSK"/>
          <w:b/>
          <w:sz w:val="32"/>
          <w:szCs w:val="32"/>
        </w:rPr>
      </w:pPr>
    </w:p>
    <w:p w14:paraId="31F4F2FA" w14:textId="77777777" w:rsidR="00FE0C89" w:rsidRPr="007C38F5" w:rsidRDefault="00FE0C89" w:rsidP="007C38F5">
      <w:pPr>
        <w:spacing w:after="0" w:line="240" w:lineRule="auto"/>
        <w:jc w:val="center"/>
        <w:rPr>
          <w:rFonts w:ascii="TH SarabunPSK" w:hAnsi="TH SarabunPSK"/>
          <w:b/>
          <w:sz w:val="32"/>
          <w:szCs w:val="32"/>
        </w:rPr>
      </w:pPr>
    </w:p>
    <w:p w14:paraId="0DCB6ACD" w14:textId="77777777" w:rsidR="00FE0C89" w:rsidRPr="007C38F5" w:rsidRDefault="00FE0C89" w:rsidP="007C38F5">
      <w:pPr>
        <w:spacing w:after="0" w:line="240" w:lineRule="auto"/>
        <w:jc w:val="center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/>
          <w:sz w:val="32"/>
          <w:szCs w:val="32"/>
          <w:cs/>
        </w:rPr>
        <w:t>ภาพที่ 1</w:t>
      </w:r>
      <w:r w:rsidRPr="007C38F5">
        <w:rPr>
          <w:rFonts w:ascii="TH SarabunPSK" w:hAnsi="TH SarabunPSK"/>
          <w:b/>
          <w:sz w:val="32"/>
          <w:szCs w:val="32"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>ตัวอย่างชุดกิจกรรมการเรียนรู้วิทยาศาสตร์เชิงปฏิบัติการ</w:t>
      </w:r>
    </w:p>
    <w:p w14:paraId="4FCCEC4D" w14:textId="77777777" w:rsidR="00FE0C89" w:rsidRPr="007C38F5" w:rsidRDefault="00FE0C89" w:rsidP="007C38F5">
      <w:pPr>
        <w:spacing w:after="0" w:line="240" w:lineRule="auto"/>
        <w:jc w:val="center"/>
        <w:rPr>
          <w:rFonts w:ascii="TH SarabunPSK" w:hAnsi="TH SarabunPSK"/>
          <w:bCs w:val="0"/>
          <w:sz w:val="32"/>
          <w:szCs w:val="32"/>
        </w:rPr>
      </w:pPr>
    </w:p>
    <w:p w14:paraId="039217CC" w14:textId="193F72B6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>จากภาพที่ 1 ชุดกิจกรรมการเรียนรู้วิทยาศาสตร์เชิงปฏิบัติการ เรื่อง สารและการจำแนกสาร สำหรับนักเรียนชั้นมัธยมศึกษาปีที่ 1 เน้นกิจกรรมการเรียนรู้ที่ให้นักเรียนได้ทำการทดลองจริง โดยผู้วิจัยมีอุปกรณ์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การทดลองให้นักเรียนได้ปฏิบัติ จากผลการประเมินคุณภาพชุดกิจกรรมการเรียนรู้วิทยาศาสตร์เชิงปฏิบัติการ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โดยผู้เชี่ยวชาญ จำนวน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3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ท่าน ครอบคลุมด้านเนื้อหา ด้านกิจกรรมการเรียนรู้ และด้านสื่อและอุปกรณ์การเรียนรู้ พบว่า ชุดกิจกรรมมีคุณภาพโดยรวมอยู่ในระดับมากที่สุด มีค่าเฉลี่ยเท่ากับ </w:t>
      </w:r>
      <w:r w:rsidRPr="007C38F5">
        <w:rPr>
          <w:rFonts w:ascii="TH SarabunPSK" w:hAnsi="TH SarabunPSK"/>
          <w:bCs w:val="0"/>
          <w:sz w:val="32"/>
          <w:szCs w:val="32"/>
        </w:rPr>
        <w:t>4.77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(</w:t>
      </w:r>
      <w:r w:rsidR="007C38F5">
        <w:rPr>
          <w:rFonts w:ascii="TH SarabunPSK" w:hAnsi="TH SarabunPSK"/>
          <w:bCs w:val="0"/>
          <w:i/>
          <w:iCs/>
          <w:sz w:val="32"/>
          <w:szCs w:val="32"/>
        </w:rPr>
        <w:t>S.D.</w:t>
      </w:r>
      <w:r w:rsidRPr="007C38F5">
        <w:rPr>
          <w:rFonts w:ascii="TH SarabunPSK" w:hAnsi="TH SarabunPSK"/>
          <w:bCs w:val="0"/>
          <w:i/>
          <w:iCs/>
          <w:sz w:val="32"/>
          <w:szCs w:val="32"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= </w:t>
      </w:r>
      <w:r w:rsidRPr="007C38F5">
        <w:rPr>
          <w:rFonts w:ascii="TH SarabunPSK" w:hAnsi="TH SarabunPSK"/>
          <w:bCs w:val="0"/>
          <w:sz w:val="32"/>
          <w:szCs w:val="32"/>
          <w:cs/>
        </w:rPr>
        <w:t>0.35)</w:t>
      </w:r>
    </w:p>
    <w:p w14:paraId="286CD4F8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>ผลการเปรียบเทียบคะแนนทักษะกระบวนการทางวิทยาศาสตร์กับเกณฑ์ร้อยละ 70 แสดงดังตารางที่ 1</w:t>
      </w:r>
    </w:p>
    <w:p w14:paraId="7232F306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</w:t>
      </w:r>
      <w:r w:rsidRPr="007C38F5">
        <w:rPr>
          <w:rFonts w:ascii="TH SarabunPSK" w:hAnsi="TH SarabunPSK"/>
          <w:b/>
          <w:sz w:val="32"/>
          <w:szCs w:val="32"/>
          <w:cs/>
        </w:rPr>
        <w:tab/>
        <w:t>ตารางที่ 1</w:t>
      </w:r>
      <w:r w:rsidRPr="007C38F5">
        <w:rPr>
          <w:rFonts w:ascii="TH SarabunPSK" w:hAnsi="TH SarabunPSK"/>
          <w:b/>
          <w:sz w:val="32"/>
          <w:szCs w:val="32"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ผลการเปรียบเทียบคะแนนทักษะกระบวนการทางวิทยาศาสตร์กับเกณฑ์ร้อยละ </w:t>
      </w:r>
      <w:r w:rsidRPr="007C38F5">
        <w:rPr>
          <w:rFonts w:ascii="TH SarabunPSK" w:hAnsi="TH SarabunPSK"/>
          <w:bCs w:val="0"/>
          <w:sz w:val="32"/>
          <w:szCs w:val="32"/>
        </w:rPr>
        <w:t>70</w:t>
      </w:r>
    </w:p>
    <w:tbl>
      <w:tblPr>
        <w:tblStyle w:val="24"/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798"/>
        <w:gridCol w:w="542"/>
        <w:gridCol w:w="1260"/>
        <w:gridCol w:w="1170"/>
        <w:gridCol w:w="630"/>
        <w:gridCol w:w="720"/>
        <w:gridCol w:w="1620"/>
        <w:gridCol w:w="830"/>
        <w:gridCol w:w="784"/>
      </w:tblGrid>
      <w:tr w:rsidR="00FE0C89" w:rsidRPr="007C38F5" w14:paraId="12684DF4" w14:textId="77777777" w:rsidTr="007F40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  <w:tcBorders>
              <w:bottom w:val="none" w:sz="0" w:space="0" w:color="auto"/>
            </w:tcBorders>
          </w:tcPr>
          <w:p w14:paraId="27A23194" w14:textId="77777777" w:rsidR="00FE0C89" w:rsidRPr="007C38F5" w:rsidRDefault="00FE0C89" w:rsidP="007C38F5">
            <w:pPr>
              <w:jc w:val="center"/>
              <w:rPr>
                <w:rFonts w:ascii="TH SarabunPSK" w:hAnsi="TH SarabunPSK"/>
                <w:b w:val="0"/>
                <w:bCs/>
                <w:sz w:val="28"/>
                <w:szCs w:val="28"/>
              </w:rPr>
            </w:pPr>
            <w:r w:rsidRPr="007C38F5">
              <w:rPr>
                <w:rFonts w:ascii="TH SarabunPSK" w:hAnsi="TH SarabunPSK"/>
                <w:b w:val="0"/>
                <w:bCs/>
                <w:sz w:val="28"/>
                <w:szCs w:val="28"/>
                <w:cs/>
              </w:rPr>
              <w:t>กลุ่มตัวอย่าง</w:t>
            </w:r>
          </w:p>
        </w:tc>
        <w:tc>
          <w:tcPr>
            <w:tcW w:w="542" w:type="dxa"/>
            <w:tcBorders>
              <w:bottom w:val="none" w:sz="0" w:space="0" w:color="auto"/>
            </w:tcBorders>
          </w:tcPr>
          <w:p w14:paraId="1454D31C" w14:textId="77777777" w:rsidR="00FE0C89" w:rsidRPr="007C38F5" w:rsidRDefault="00FE0C89" w:rsidP="007C38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 w:val="28"/>
                <w:szCs w:val="28"/>
              </w:rPr>
            </w:pPr>
            <w:r w:rsidRPr="007C38F5">
              <w:rPr>
                <w:rFonts w:ascii="TH SarabunPSK" w:hAnsi="TH SarabunPSK"/>
                <w:sz w:val="28"/>
                <w:szCs w:val="28"/>
              </w:rPr>
              <w:t>N</w:t>
            </w:r>
          </w:p>
        </w:tc>
        <w:tc>
          <w:tcPr>
            <w:tcW w:w="1260" w:type="dxa"/>
            <w:tcBorders>
              <w:bottom w:val="none" w:sz="0" w:space="0" w:color="auto"/>
            </w:tcBorders>
          </w:tcPr>
          <w:p w14:paraId="15339292" w14:textId="77777777" w:rsidR="00FE0C89" w:rsidRPr="007C38F5" w:rsidRDefault="00FE0C89" w:rsidP="007C38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 w:val="0"/>
                <w:bCs/>
                <w:sz w:val="28"/>
                <w:szCs w:val="28"/>
                <w:cs/>
              </w:rPr>
            </w:pPr>
            <w:r w:rsidRPr="007C38F5">
              <w:rPr>
                <w:rFonts w:ascii="TH SarabunPSK" w:hAnsi="TH SarabunPSK"/>
                <w:b w:val="0"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170" w:type="dxa"/>
            <w:tcBorders>
              <w:bottom w:val="none" w:sz="0" w:space="0" w:color="auto"/>
            </w:tcBorders>
          </w:tcPr>
          <w:p w14:paraId="768AA3C2" w14:textId="77777777" w:rsidR="00FE0C89" w:rsidRPr="007C38F5" w:rsidRDefault="00FE0C89" w:rsidP="007C38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 w:val="0"/>
                <w:bCs/>
                <w:sz w:val="28"/>
                <w:szCs w:val="28"/>
                <w:cs/>
              </w:rPr>
            </w:pPr>
            <w:r w:rsidRPr="007C38F5">
              <w:rPr>
                <w:rFonts w:ascii="TH SarabunPSK" w:hAnsi="TH SarabunPSK"/>
                <w:b w:val="0"/>
                <w:bCs/>
                <w:sz w:val="28"/>
                <w:szCs w:val="28"/>
                <w:cs/>
              </w:rPr>
              <w:t>ร้อยละ 70</w:t>
            </w:r>
          </w:p>
        </w:tc>
        <w:tc>
          <w:tcPr>
            <w:tcW w:w="630" w:type="dxa"/>
            <w:tcBorders>
              <w:bottom w:val="none" w:sz="0" w:space="0" w:color="auto"/>
            </w:tcBorders>
          </w:tcPr>
          <w:p w14:paraId="3FB93693" w14:textId="77777777" w:rsidR="00FE0C89" w:rsidRPr="007C38F5" w:rsidRDefault="00FE0C89" w:rsidP="007C38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i/>
                <w:iCs/>
                <w:sz w:val="28"/>
                <w:szCs w:val="28"/>
              </w:rPr>
            </w:pPr>
            <w:r w:rsidRPr="007C38F5">
              <w:rPr>
                <w:rFonts w:ascii="TH SarabunPSK" w:hAnsi="TH SarabunPSK"/>
                <w:i/>
                <w:iCs/>
                <w:sz w:val="28"/>
                <w:szCs w:val="28"/>
              </w:rPr>
              <w:t>M</w:t>
            </w:r>
          </w:p>
        </w:tc>
        <w:tc>
          <w:tcPr>
            <w:tcW w:w="720" w:type="dxa"/>
            <w:tcBorders>
              <w:bottom w:val="none" w:sz="0" w:space="0" w:color="auto"/>
            </w:tcBorders>
          </w:tcPr>
          <w:p w14:paraId="3F6F6ADC" w14:textId="22C14B8D" w:rsidR="00FE0C89" w:rsidRPr="007C38F5" w:rsidRDefault="007C38F5" w:rsidP="007C38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i/>
                <w:iCs/>
                <w:sz w:val="28"/>
                <w:szCs w:val="28"/>
              </w:rPr>
            </w:pPr>
            <w:r w:rsidRPr="007C38F5">
              <w:rPr>
                <w:rFonts w:ascii="TH SarabunPSK" w:hAnsi="TH SarabunPSK"/>
                <w:i/>
                <w:iCs/>
                <w:sz w:val="28"/>
                <w:szCs w:val="28"/>
              </w:rPr>
              <w:t>S.D.</w:t>
            </w:r>
          </w:p>
        </w:tc>
        <w:tc>
          <w:tcPr>
            <w:tcW w:w="1620" w:type="dxa"/>
            <w:tcBorders>
              <w:bottom w:val="none" w:sz="0" w:space="0" w:color="auto"/>
            </w:tcBorders>
          </w:tcPr>
          <w:p w14:paraId="30636260" w14:textId="77777777" w:rsidR="00FE0C89" w:rsidRPr="007C38F5" w:rsidRDefault="00FE0C89" w:rsidP="007C38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 w:val="0"/>
                <w:bCs/>
                <w:sz w:val="28"/>
                <w:szCs w:val="28"/>
                <w:cs/>
              </w:rPr>
            </w:pPr>
            <w:r w:rsidRPr="007C38F5">
              <w:rPr>
                <w:rFonts w:ascii="TH SarabunPSK" w:hAnsi="TH SarabunPSK"/>
                <w:b w:val="0"/>
                <w:bCs/>
                <w:sz w:val="28"/>
                <w:szCs w:val="28"/>
                <w:cs/>
              </w:rPr>
              <w:t>คะแนนร้อยละ</w:t>
            </w:r>
          </w:p>
        </w:tc>
        <w:tc>
          <w:tcPr>
            <w:tcW w:w="830" w:type="dxa"/>
            <w:tcBorders>
              <w:bottom w:val="none" w:sz="0" w:space="0" w:color="auto"/>
            </w:tcBorders>
          </w:tcPr>
          <w:p w14:paraId="6FC1B84A" w14:textId="77777777" w:rsidR="00FE0C89" w:rsidRPr="007C38F5" w:rsidRDefault="00FE0C89" w:rsidP="007C38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 w:val="28"/>
                <w:szCs w:val="28"/>
              </w:rPr>
            </w:pPr>
            <w:r w:rsidRPr="007C38F5">
              <w:rPr>
                <w:rFonts w:ascii="TH SarabunPSK" w:hAnsi="TH SarabunPSK"/>
                <w:sz w:val="28"/>
                <w:szCs w:val="28"/>
              </w:rPr>
              <w:t>t</w:t>
            </w:r>
          </w:p>
        </w:tc>
        <w:tc>
          <w:tcPr>
            <w:tcW w:w="784" w:type="dxa"/>
            <w:tcBorders>
              <w:bottom w:val="none" w:sz="0" w:space="0" w:color="auto"/>
            </w:tcBorders>
          </w:tcPr>
          <w:p w14:paraId="75C7F0A8" w14:textId="77777777" w:rsidR="00FE0C89" w:rsidRPr="007C38F5" w:rsidRDefault="00FE0C89" w:rsidP="007C38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 w:val="28"/>
                <w:szCs w:val="28"/>
              </w:rPr>
            </w:pPr>
            <w:r w:rsidRPr="007C38F5">
              <w:rPr>
                <w:rFonts w:ascii="TH SarabunPSK" w:hAnsi="TH SarabunPSK"/>
                <w:sz w:val="28"/>
                <w:szCs w:val="28"/>
              </w:rPr>
              <w:t>Sig</w:t>
            </w:r>
          </w:p>
        </w:tc>
      </w:tr>
      <w:tr w:rsidR="00FE0C89" w:rsidRPr="007C38F5" w14:paraId="2720BBD1" w14:textId="77777777" w:rsidTr="007F40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  <w:tcBorders>
              <w:top w:val="none" w:sz="0" w:space="0" w:color="auto"/>
              <w:bottom w:val="none" w:sz="0" w:space="0" w:color="auto"/>
            </w:tcBorders>
          </w:tcPr>
          <w:p w14:paraId="468332ED" w14:textId="77777777" w:rsidR="00FE0C89" w:rsidRPr="007C38F5" w:rsidRDefault="00FE0C89" w:rsidP="007C38F5">
            <w:pPr>
              <w:jc w:val="thaiDistribute"/>
              <w:rPr>
                <w:rFonts w:ascii="TH SarabunPSK" w:hAnsi="TH SarabunPSK"/>
                <w:b w:val="0"/>
                <w:bCs/>
                <w:sz w:val="28"/>
                <w:szCs w:val="28"/>
                <w:cs/>
              </w:rPr>
            </w:pPr>
            <w:r w:rsidRPr="007C38F5">
              <w:rPr>
                <w:rFonts w:ascii="TH SarabunPSK" w:hAnsi="TH SarabunPSK"/>
                <w:b w:val="0"/>
                <w:sz w:val="28"/>
                <w:szCs w:val="28"/>
                <w:cs/>
              </w:rPr>
              <w:t>ทักษะกระบวนการทางวิทยาศาสตร์</w:t>
            </w:r>
          </w:p>
        </w:tc>
        <w:tc>
          <w:tcPr>
            <w:tcW w:w="54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2458B29" w14:textId="77777777" w:rsidR="00FE0C89" w:rsidRPr="007C38F5" w:rsidRDefault="00FE0C89" w:rsidP="007C38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</w:rPr>
            </w:pPr>
            <w:r w:rsidRPr="007C38F5"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  <w:t>42</w:t>
            </w:r>
          </w:p>
        </w:tc>
        <w:tc>
          <w:tcPr>
            <w:tcW w:w="12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0F86E4D" w14:textId="77777777" w:rsidR="00FE0C89" w:rsidRPr="007C38F5" w:rsidRDefault="00FE0C89" w:rsidP="007C38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sz w:val="28"/>
                <w:szCs w:val="28"/>
              </w:rPr>
            </w:pPr>
            <w:r w:rsidRPr="007C38F5">
              <w:rPr>
                <w:rFonts w:ascii="TH SarabunPSK" w:hAnsi="TH SarabunPSK"/>
                <w:sz w:val="28"/>
                <w:szCs w:val="28"/>
              </w:rPr>
              <w:t>10</w:t>
            </w:r>
          </w:p>
        </w:tc>
        <w:tc>
          <w:tcPr>
            <w:tcW w:w="117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AC419C" w14:textId="77777777" w:rsidR="00FE0C89" w:rsidRPr="007C38F5" w:rsidRDefault="00FE0C89" w:rsidP="007C38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</w:pPr>
            <w:r w:rsidRPr="007C38F5"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  <w:t>7</w:t>
            </w:r>
          </w:p>
        </w:tc>
        <w:tc>
          <w:tcPr>
            <w:tcW w:w="6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C5DDC01" w14:textId="77777777" w:rsidR="00FE0C89" w:rsidRPr="007C38F5" w:rsidRDefault="00FE0C89" w:rsidP="007C38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</w:rPr>
            </w:pPr>
            <w:r w:rsidRPr="007C38F5"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  <w:t>7.86</w:t>
            </w:r>
          </w:p>
        </w:tc>
        <w:tc>
          <w:tcPr>
            <w:tcW w:w="72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7CE0681" w14:textId="77777777" w:rsidR="00FE0C89" w:rsidRPr="007C38F5" w:rsidRDefault="00FE0C89" w:rsidP="007C38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</w:rPr>
            </w:pPr>
            <w:r w:rsidRPr="007C38F5"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  <w:t>0.75</w:t>
            </w:r>
          </w:p>
        </w:tc>
        <w:tc>
          <w:tcPr>
            <w:tcW w:w="162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5DC4B51" w14:textId="77777777" w:rsidR="00FE0C89" w:rsidRPr="007C38F5" w:rsidRDefault="00FE0C89" w:rsidP="007C38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</w:pPr>
            <w:r w:rsidRPr="007C38F5"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  <w:t>78.60</w:t>
            </w:r>
          </w:p>
        </w:tc>
        <w:tc>
          <w:tcPr>
            <w:tcW w:w="8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425512" w14:textId="77777777" w:rsidR="00FE0C89" w:rsidRPr="007C38F5" w:rsidRDefault="00FE0C89" w:rsidP="007C38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</w:rPr>
            </w:pPr>
            <w:r w:rsidRPr="007C38F5"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  <w:t>7.39*</w:t>
            </w:r>
          </w:p>
        </w:tc>
        <w:tc>
          <w:tcPr>
            <w:tcW w:w="7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C643B8" w14:textId="77777777" w:rsidR="00FE0C89" w:rsidRPr="007C38F5" w:rsidRDefault="00FE0C89" w:rsidP="007C38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</w:rPr>
            </w:pPr>
            <w:r w:rsidRPr="007C38F5"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  <w:t>.000</w:t>
            </w:r>
          </w:p>
        </w:tc>
      </w:tr>
    </w:tbl>
    <w:p w14:paraId="2DD20FD4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/>
          <w:bCs w:val="0"/>
          <w:sz w:val="28"/>
          <w:szCs w:val="28"/>
        </w:rPr>
      </w:pPr>
      <w:r w:rsidRPr="007C38F5">
        <w:rPr>
          <w:rFonts w:ascii="TH SarabunPSK" w:hAnsi="TH SarabunPSK"/>
          <w:b/>
          <w:bCs w:val="0"/>
          <w:sz w:val="28"/>
          <w:szCs w:val="28"/>
          <w:cs/>
        </w:rPr>
        <w:t>* มีนัยสำคัญที่ระดับ .05</w:t>
      </w:r>
    </w:p>
    <w:p w14:paraId="6EB5F5C1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/>
          <w:bCs w:val="0"/>
          <w:sz w:val="32"/>
          <w:szCs w:val="32"/>
        </w:rPr>
      </w:pPr>
    </w:p>
    <w:p w14:paraId="55A1E0BA" w14:textId="73A9F68B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ab/>
        <w:t>จากตารางที่ 1 คะแนนทักษะกระบวนการทางวิทยาศาสตร์ พบว่า ค่าเฉลี่ยทักษะกระบวนการ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ทางวิทยาศาสตร์ของนักเรียนเท่ากับ 7.86 (</w:t>
      </w:r>
      <w:r w:rsidR="007C38F5">
        <w:rPr>
          <w:rFonts w:ascii="TH SarabunPSK" w:hAnsi="TH SarabunPSK"/>
          <w:bCs w:val="0"/>
          <w:i/>
          <w:iCs/>
          <w:sz w:val="32"/>
          <w:szCs w:val="32"/>
        </w:rPr>
        <w:t>S.D.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0.</w:t>
      </w:r>
      <w:r w:rsidRPr="007C38F5">
        <w:rPr>
          <w:rFonts w:ascii="TH SarabunPSK" w:hAnsi="TH SarabunPSK"/>
          <w:bCs w:val="0"/>
          <w:sz w:val="32"/>
          <w:szCs w:val="32"/>
          <w:cs/>
        </w:rPr>
        <w:t>75) โดยมีคะแนนเฉลี่ยคิดเป็นร้อยละ 78.60 แสดงให้เห็นว่าทักษะกระบวนการทางวิทยาศาสตร์ของนักเรียนภายหลังการอบรมสูงกว่าเกณฑ์ที่ร้อยละ 70 อย่างมีนัยสำคัญทางสถิติที่ระดับ .05</w:t>
      </w:r>
    </w:p>
    <w:p w14:paraId="3E3723E6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>ผลการเปรียบเทียบคะแนนผลสัมฤทธิ์ทางการเรียนวิทยาศาสตร์ก่อนและหลังอบรมด้วยชุดกิจกรรม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การเรียนรู้วิทยาศาสตร์เชิงปฏิบัติการ แสดงผลดังตารางที่ 2</w:t>
      </w:r>
    </w:p>
    <w:p w14:paraId="646910B5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/>
          <w:bCs w:val="0"/>
          <w:sz w:val="32"/>
          <w:szCs w:val="32"/>
        </w:rPr>
      </w:pPr>
      <w:r w:rsidRPr="007C38F5">
        <w:rPr>
          <w:rFonts w:ascii="TH SarabunPSK" w:hAnsi="TH SarabunPSK"/>
          <w:b/>
          <w:sz w:val="32"/>
          <w:szCs w:val="32"/>
          <w:cs/>
        </w:rPr>
        <w:t xml:space="preserve">ตารางที่ 2 </w:t>
      </w:r>
      <w:r w:rsidRPr="007C38F5">
        <w:rPr>
          <w:rFonts w:ascii="TH SarabunPSK" w:hAnsi="TH SarabunPSK"/>
          <w:b/>
          <w:bCs w:val="0"/>
          <w:sz w:val="32"/>
          <w:szCs w:val="32"/>
          <w:cs/>
        </w:rPr>
        <w:t xml:space="preserve">คะแนนเปรียบเทียบผลสัมฤทธิ์ทางการเรียนวิทยาศาสตร์ เรื่อง สารและการจำแนกสาร </w:t>
      </w:r>
      <w:r w:rsidRPr="007C38F5">
        <w:rPr>
          <w:rFonts w:ascii="TH SarabunPSK" w:hAnsi="TH SarabunPSK"/>
          <w:b/>
          <w:bCs w:val="0"/>
          <w:sz w:val="32"/>
          <w:szCs w:val="32"/>
        </w:rPr>
        <w:br/>
      </w:r>
      <w:r w:rsidRPr="007C38F5">
        <w:rPr>
          <w:rFonts w:ascii="TH SarabunPSK" w:hAnsi="TH SarabunPSK"/>
          <w:b/>
          <w:bCs w:val="0"/>
          <w:sz w:val="32"/>
          <w:szCs w:val="32"/>
          <w:cs/>
        </w:rPr>
        <w:t>ก่อนและหลังอบรมด้วยชุดกิจกรรมการเรียนรู้วิทยาศาสตร์เชิงปฏิบัติ</w:t>
      </w:r>
    </w:p>
    <w:tbl>
      <w:tblPr>
        <w:tblStyle w:val="24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170"/>
        <w:gridCol w:w="1350"/>
        <w:gridCol w:w="1260"/>
        <w:gridCol w:w="1170"/>
        <w:gridCol w:w="904"/>
        <w:gridCol w:w="1336"/>
      </w:tblGrid>
      <w:tr w:rsidR="00FE0C89" w:rsidRPr="007C38F5" w14:paraId="5E71F1CC" w14:textId="77777777" w:rsidTr="007C3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2DB2EE02" w14:textId="77777777" w:rsidR="00FE0C89" w:rsidRPr="007C38F5" w:rsidRDefault="00FE0C89" w:rsidP="007C38F5">
            <w:pPr>
              <w:jc w:val="center"/>
              <w:rPr>
                <w:rFonts w:ascii="TH SarabunPSK" w:hAnsi="TH SarabunPSK"/>
                <w:b w:val="0"/>
                <w:bCs/>
                <w:sz w:val="28"/>
                <w:szCs w:val="28"/>
              </w:rPr>
            </w:pPr>
            <w:r w:rsidRPr="007C38F5">
              <w:rPr>
                <w:rFonts w:ascii="TH SarabunPSK" w:hAnsi="TH SarabunPSK"/>
                <w:b w:val="0"/>
                <w:bCs/>
                <w:sz w:val="28"/>
                <w:szCs w:val="28"/>
                <w:cs/>
              </w:rPr>
              <w:t>กลุ่มตัวอย่าง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4619F0A" w14:textId="77777777" w:rsidR="00FE0C89" w:rsidRPr="007C38F5" w:rsidRDefault="00FE0C89" w:rsidP="007C38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 w:val="28"/>
                <w:szCs w:val="28"/>
              </w:rPr>
            </w:pPr>
            <w:r w:rsidRPr="007C38F5">
              <w:rPr>
                <w:rFonts w:ascii="TH SarabunPSK" w:hAnsi="TH SarabunPSK"/>
                <w:sz w:val="28"/>
                <w:szCs w:val="28"/>
              </w:rPr>
              <w:t>N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701F1414" w14:textId="77777777" w:rsidR="00FE0C89" w:rsidRPr="007C38F5" w:rsidRDefault="00FE0C89" w:rsidP="007C38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 w:val="0"/>
                <w:bCs/>
                <w:sz w:val="28"/>
                <w:szCs w:val="28"/>
                <w:cs/>
              </w:rPr>
            </w:pPr>
            <w:r w:rsidRPr="007C38F5">
              <w:rPr>
                <w:rFonts w:ascii="TH SarabunPSK" w:hAnsi="TH SarabunPSK"/>
                <w:b w:val="0"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3522E1C" w14:textId="77777777" w:rsidR="00FE0C89" w:rsidRPr="007C38F5" w:rsidRDefault="00FE0C89" w:rsidP="007C38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i/>
                <w:iCs/>
                <w:sz w:val="28"/>
                <w:szCs w:val="28"/>
              </w:rPr>
            </w:pPr>
            <w:r w:rsidRPr="007C38F5">
              <w:rPr>
                <w:rFonts w:ascii="TH SarabunPSK" w:hAnsi="TH SarabunPSK"/>
                <w:i/>
                <w:iCs/>
                <w:sz w:val="28"/>
                <w:szCs w:val="28"/>
              </w:rPr>
              <w:t>M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32BFE946" w14:textId="500E1961" w:rsidR="00FE0C89" w:rsidRPr="007C38F5" w:rsidRDefault="007C38F5" w:rsidP="007C38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i/>
                <w:iCs/>
                <w:sz w:val="28"/>
                <w:szCs w:val="28"/>
              </w:rPr>
            </w:pPr>
            <w:r w:rsidRPr="007C38F5">
              <w:rPr>
                <w:rFonts w:ascii="TH SarabunPSK" w:hAnsi="TH SarabunPSK"/>
                <w:i/>
                <w:iCs/>
                <w:sz w:val="28"/>
                <w:szCs w:val="28"/>
              </w:rPr>
              <w:t>S.D.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14:paraId="0764FB13" w14:textId="77777777" w:rsidR="00FE0C89" w:rsidRPr="007C38F5" w:rsidRDefault="00FE0C89" w:rsidP="007C38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 w:val="28"/>
                <w:szCs w:val="28"/>
              </w:rPr>
            </w:pPr>
            <w:r w:rsidRPr="007C38F5">
              <w:rPr>
                <w:rFonts w:ascii="TH SarabunPSK" w:hAnsi="TH SarabunPSK"/>
                <w:sz w:val="28"/>
                <w:szCs w:val="28"/>
              </w:rPr>
              <w:t>t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4800B6CF" w14:textId="77777777" w:rsidR="00FE0C89" w:rsidRPr="007C38F5" w:rsidRDefault="00FE0C89" w:rsidP="007C38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 w:val="28"/>
                <w:szCs w:val="28"/>
              </w:rPr>
            </w:pPr>
            <w:r w:rsidRPr="007C38F5">
              <w:rPr>
                <w:rFonts w:ascii="TH SarabunPSK" w:hAnsi="TH SarabunPSK"/>
                <w:sz w:val="28"/>
                <w:szCs w:val="28"/>
              </w:rPr>
              <w:t>Sig</w:t>
            </w:r>
          </w:p>
        </w:tc>
      </w:tr>
      <w:tr w:rsidR="00FE0C89" w:rsidRPr="007C38F5" w14:paraId="6946B209" w14:textId="77777777" w:rsidTr="007C3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single" w:sz="4" w:space="0" w:color="auto"/>
              <w:bottom w:val="nil"/>
            </w:tcBorders>
          </w:tcPr>
          <w:p w14:paraId="54560DB4" w14:textId="77777777" w:rsidR="00FE0C89" w:rsidRPr="007C38F5" w:rsidRDefault="00FE0C89" w:rsidP="007C38F5">
            <w:pPr>
              <w:jc w:val="thaiDistribute"/>
              <w:rPr>
                <w:rFonts w:ascii="TH SarabunPSK" w:hAnsi="TH SarabunPSK"/>
                <w:sz w:val="28"/>
                <w:szCs w:val="28"/>
                <w:cs/>
              </w:rPr>
            </w:pPr>
            <w:r w:rsidRPr="007C38F5">
              <w:rPr>
                <w:rFonts w:ascii="TH SarabunPSK" w:hAnsi="TH SarabunPSK"/>
                <w:sz w:val="28"/>
                <w:szCs w:val="28"/>
                <w:cs/>
              </w:rPr>
              <w:t>การทดสอบก่อนอบรม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14:paraId="04589021" w14:textId="77777777" w:rsidR="00FE0C89" w:rsidRPr="007C38F5" w:rsidRDefault="00FE0C89" w:rsidP="007C38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</w:rPr>
            </w:pPr>
            <w:r w:rsidRPr="007C38F5"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  <w:t>42</w:t>
            </w: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</w:tcPr>
          <w:p w14:paraId="549DFE61" w14:textId="77777777" w:rsidR="00FE0C89" w:rsidRPr="007C38F5" w:rsidRDefault="00FE0C89" w:rsidP="007C38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</w:rPr>
            </w:pPr>
            <w:r w:rsidRPr="007C38F5"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4C34B883" w14:textId="77777777" w:rsidR="00FE0C89" w:rsidRPr="007C38F5" w:rsidRDefault="00FE0C89" w:rsidP="007C38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</w:rPr>
            </w:pPr>
            <w:r w:rsidRPr="007C38F5"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  <w:t>12.17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14:paraId="1D975B4C" w14:textId="77777777" w:rsidR="00FE0C89" w:rsidRPr="007C38F5" w:rsidRDefault="00FE0C89" w:rsidP="007C38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</w:rPr>
            </w:pPr>
            <w:r w:rsidRPr="007C38F5"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  <w:t>2.86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296470E" w14:textId="77777777" w:rsidR="00FE0C89" w:rsidRPr="007C38F5" w:rsidRDefault="00FE0C89" w:rsidP="007C38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</w:rPr>
            </w:pPr>
            <w:r w:rsidRPr="007C38F5"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  <w:t>-9.776*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A30B2C2" w14:textId="77777777" w:rsidR="00FE0C89" w:rsidRPr="007C38F5" w:rsidRDefault="00FE0C89" w:rsidP="007C38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</w:rPr>
            </w:pPr>
            <w:r w:rsidRPr="007C38F5"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  <w:t>.000</w:t>
            </w:r>
          </w:p>
        </w:tc>
      </w:tr>
      <w:tr w:rsidR="00FE0C89" w:rsidRPr="007C38F5" w14:paraId="7CFD16C3" w14:textId="77777777" w:rsidTr="007C3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nil"/>
              <w:bottom w:val="single" w:sz="4" w:space="0" w:color="auto"/>
            </w:tcBorders>
          </w:tcPr>
          <w:p w14:paraId="5829033F" w14:textId="77777777" w:rsidR="00FE0C89" w:rsidRPr="007C38F5" w:rsidRDefault="00FE0C89" w:rsidP="007C38F5">
            <w:pPr>
              <w:jc w:val="thaiDistribute"/>
              <w:rPr>
                <w:rFonts w:ascii="TH SarabunPSK" w:hAnsi="TH SarabunPSK"/>
                <w:sz w:val="28"/>
                <w:szCs w:val="28"/>
              </w:rPr>
            </w:pPr>
            <w:r w:rsidRPr="007C38F5">
              <w:rPr>
                <w:rFonts w:ascii="TH SarabunPSK" w:hAnsi="TH SarabunPSK"/>
                <w:sz w:val="28"/>
                <w:szCs w:val="28"/>
                <w:cs/>
              </w:rPr>
              <w:t>การทดสอบหลังอบรม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14:paraId="386E6B05" w14:textId="77777777" w:rsidR="00FE0C89" w:rsidRPr="007C38F5" w:rsidRDefault="00FE0C89" w:rsidP="007C38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</w:rPr>
            </w:pPr>
            <w:r w:rsidRPr="007C38F5"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  <w:t>42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</w:tcPr>
          <w:p w14:paraId="7F0C5E34" w14:textId="77777777" w:rsidR="00FE0C89" w:rsidRPr="007C38F5" w:rsidRDefault="00FE0C89" w:rsidP="007C38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</w:rPr>
            </w:pPr>
            <w:r w:rsidRPr="007C38F5"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1886E45C" w14:textId="77777777" w:rsidR="00FE0C89" w:rsidRPr="007C38F5" w:rsidRDefault="00FE0C89" w:rsidP="007C38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</w:rPr>
            </w:pPr>
            <w:r w:rsidRPr="007C38F5"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  <w:t>15.43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14:paraId="09F34D74" w14:textId="77777777" w:rsidR="00FE0C89" w:rsidRPr="007C38F5" w:rsidRDefault="00FE0C89" w:rsidP="007C38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</w:rPr>
            </w:pPr>
            <w:r w:rsidRPr="007C38F5">
              <w:rPr>
                <w:rFonts w:ascii="TH SarabunPSK" w:hAnsi="TH SarabunPSK"/>
                <w:b/>
                <w:bCs w:val="0"/>
                <w:sz w:val="28"/>
                <w:szCs w:val="28"/>
                <w:cs/>
              </w:rPr>
              <w:t>2.63</w:t>
            </w:r>
          </w:p>
        </w:tc>
        <w:tc>
          <w:tcPr>
            <w:tcW w:w="904" w:type="dxa"/>
            <w:vMerge/>
          </w:tcPr>
          <w:p w14:paraId="55EF1F2D" w14:textId="77777777" w:rsidR="00FE0C89" w:rsidRPr="007C38F5" w:rsidRDefault="00FE0C89" w:rsidP="007C38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</w:rPr>
            </w:pPr>
          </w:p>
        </w:tc>
        <w:tc>
          <w:tcPr>
            <w:tcW w:w="1336" w:type="dxa"/>
            <w:vMerge/>
          </w:tcPr>
          <w:p w14:paraId="518BD87D" w14:textId="77777777" w:rsidR="00FE0C89" w:rsidRPr="007C38F5" w:rsidRDefault="00FE0C89" w:rsidP="007C38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 w:val="0"/>
                <w:sz w:val="28"/>
                <w:szCs w:val="28"/>
              </w:rPr>
            </w:pPr>
          </w:p>
        </w:tc>
      </w:tr>
    </w:tbl>
    <w:p w14:paraId="145F3180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/>
          <w:bCs w:val="0"/>
          <w:sz w:val="28"/>
          <w:szCs w:val="28"/>
        </w:rPr>
      </w:pPr>
      <w:r w:rsidRPr="007C38F5">
        <w:rPr>
          <w:rFonts w:ascii="TH SarabunPSK" w:hAnsi="TH SarabunPSK"/>
          <w:b/>
          <w:bCs w:val="0"/>
          <w:sz w:val="28"/>
          <w:szCs w:val="28"/>
          <w:cs/>
        </w:rPr>
        <w:t>* มีนัยสำคัญที่ระดับ .05</w:t>
      </w:r>
    </w:p>
    <w:p w14:paraId="22FABC51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/>
          <w:bCs w:val="0"/>
          <w:sz w:val="32"/>
          <w:szCs w:val="32"/>
        </w:rPr>
      </w:pPr>
    </w:p>
    <w:p w14:paraId="0817277A" w14:textId="5FE3C1E9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>จากตารางที่ 2 คะแนนเฉลี่ยผลสัมฤทธิ์ทางการเรียนวิทยาศาสตร์ เรื่อง สารและการจำแนก ก่อนและหลังอบรมด้วยชุดกิจกรรมการเรียนรู้วิทยาศาสตร์เชิงปฏิบัติของนักเรียนชั้นมัธยมศึกษาปีที่ 1 พบว่า นักเรียนมีคะแนน</w:t>
      </w:r>
      <w:r w:rsidRPr="007C38F5">
        <w:rPr>
          <w:rFonts w:ascii="TH SarabunPSK" w:hAnsi="TH SarabunPSK"/>
          <w:bCs w:val="0"/>
          <w:sz w:val="32"/>
          <w:szCs w:val="32"/>
          <w:cs/>
        </w:rPr>
        <w:lastRenderedPageBreak/>
        <w:t>หลังอบรม (</w:t>
      </w:r>
      <w:r w:rsidRPr="007C38F5">
        <w:rPr>
          <w:rFonts w:ascii="TH SarabunPSK" w:hAnsi="TH SarabunPSK"/>
          <w:bCs w:val="0"/>
          <w:i/>
          <w:iCs/>
          <w:sz w:val="32"/>
          <w:szCs w:val="32"/>
        </w:rPr>
        <w:t>M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</w:t>
      </w:r>
      <w:r w:rsidRPr="007C38F5">
        <w:rPr>
          <w:rFonts w:ascii="TH SarabunPSK" w:hAnsi="TH SarabunPSK"/>
          <w:bCs w:val="0"/>
          <w:sz w:val="32"/>
          <w:szCs w:val="32"/>
          <w:cs/>
        </w:rPr>
        <w:t>15.43</w:t>
      </w:r>
      <w:r w:rsidRPr="007C38F5">
        <w:rPr>
          <w:rFonts w:ascii="TH SarabunPSK" w:hAnsi="TH SarabunPSK"/>
          <w:bCs w:val="0"/>
          <w:sz w:val="32"/>
          <w:szCs w:val="32"/>
        </w:rPr>
        <w:t xml:space="preserve">, </w:t>
      </w:r>
      <w:r w:rsidR="007C38F5">
        <w:rPr>
          <w:rFonts w:ascii="TH SarabunPSK" w:hAnsi="TH SarabunPSK"/>
          <w:bCs w:val="0"/>
          <w:i/>
          <w:iCs/>
          <w:sz w:val="32"/>
          <w:szCs w:val="32"/>
        </w:rPr>
        <w:t>S.D.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</w:t>
      </w:r>
      <w:r w:rsidRPr="007C38F5">
        <w:rPr>
          <w:rFonts w:ascii="TH SarabunPSK" w:hAnsi="TH SarabunPSK"/>
          <w:bCs w:val="0"/>
          <w:sz w:val="32"/>
          <w:szCs w:val="32"/>
          <w:cs/>
        </w:rPr>
        <w:t>2.63) สูงกว่าก่อนอบรม (</w:t>
      </w:r>
      <w:r w:rsidRPr="007C38F5">
        <w:rPr>
          <w:rFonts w:ascii="TH SarabunPSK" w:hAnsi="TH SarabunPSK"/>
          <w:bCs w:val="0"/>
          <w:i/>
          <w:iCs/>
          <w:sz w:val="32"/>
          <w:szCs w:val="32"/>
        </w:rPr>
        <w:t>M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</w:t>
      </w:r>
      <w:r w:rsidRPr="007C38F5">
        <w:rPr>
          <w:rFonts w:ascii="TH SarabunPSK" w:hAnsi="TH SarabunPSK"/>
          <w:bCs w:val="0"/>
          <w:sz w:val="32"/>
          <w:szCs w:val="32"/>
          <w:cs/>
        </w:rPr>
        <w:t>12.17</w:t>
      </w:r>
      <w:r w:rsidRPr="007C38F5">
        <w:rPr>
          <w:rFonts w:ascii="TH SarabunPSK" w:hAnsi="TH SarabunPSK"/>
          <w:bCs w:val="0"/>
          <w:sz w:val="32"/>
          <w:szCs w:val="32"/>
        </w:rPr>
        <w:t xml:space="preserve">, </w:t>
      </w:r>
      <w:r w:rsidR="007C38F5">
        <w:rPr>
          <w:rFonts w:ascii="TH SarabunPSK" w:hAnsi="TH SarabunPSK"/>
          <w:bCs w:val="0"/>
          <w:i/>
          <w:iCs/>
          <w:sz w:val="32"/>
          <w:szCs w:val="32"/>
        </w:rPr>
        <w:t>S.D.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</w:t>
      </w:r>
      <w:r w:rsidRPr="007C38F5">
        <w:rPr>
          <w:rFonts w:ascii="TH SarabunPSK" w:hAnsi="TH SarabunPSK"/>
          <w:bCs w:val="0"/>
          <w:sz w:val="32"/>
          <w:szCs w:val="32"/>
          <w:cs/>
        </w:rPr>
        <w:t>2.86) อย่างมีนัยสำคัญทางสถิติ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ที่ระดับ .05</w:t>
      </w:r>
    </w:p>
    <w:p w14:paraId="7B5221B3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</w:p>
    <w:p w14:paraId="18E3BA94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/>
          <w:sz w:val="36"/>
        </w:rPr>
      </w:pPr>
      <w:r w:rsidRPr="007C38F5">
        <w:rPr>
          <w:rFonts w:ascii="TH SarabunPSK" w:hAnsi="TH SarabunPSK"/>
          <w:b/>
          <w:sz w:val="36"/>
          <w:cs/>
        </w:rPr>
        <w:t xml:space="preserve">อภิปรายผล </w:t>
      </w:r>
    </w:p>
    <w:p w14:paraId="73797EA1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>การวิจัย เรื่อง การพัฒนาชุดกิจกรรมการเรียนรู้วิทยาศาสตร์เชิงปฏิบัติการที่ส่งเสริมทักษะกระบวนการทางวิทยาศาสตร์และผลสัมฤทธิ์ทางการเรียนของนักเรียนชั้นมัธยมศึกษาโรงเรียนเอกชนสอนศาสนาอิสลาม จังหวัดยะลา สามารถอภิปรายผลตามวัตถุประสงค์การวิจัยได้ดังนี้</w:t>
      </w:r>
    </w:p>
    <w:p w14:paraId="16FBCF8A" w14:textId="65CC427B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/>
          <w:sz w:val="32"/>
          <w:szCs w:val="32"/>
        </w:rPr>
        <w:t xml:space="preserve"> </w:t>
      </w:r>
      <w:r w:rsidRPr="007C38F5">
        <w:rPr>
          <w:rFonts w:ascii="TH SarabunPSK" w:hAnsi="TH SarabunPSK"/>
          <w:b/>
          <w:sz w:val="32"/>
          <w:szCs w:val="32"/>
        </w:rPr>
        <w:tab/>
      </w:r>
      <w:r w:rsidRPr="007C38F5">
        <w:rPr>
          <w:rFonts w:ascii="TH SarabunPSK" w:hAnsi="TH SarabunPSK"/>
          <w:bCs w:val="0"/>
          <w:sz w:val="32"/>
          <w:szCs w:val="32"/>
        </w:rPr>
        <w:t xml:space="preserve">1. </w:t>
      </w:r>
      <w:r w:rsidRPr="007C38F5">
        <w:rPr>
          <w:rFonts w:ascii="TH SarabunPSK" w:hAnsi="TH SarabunPSK"/>
          <w:bCs w:val="0"/>
          <w:sz w:val="32"/>
          <w:szCs w:val="32"/>
          <w:cs/>
        </w:rPr>
        <w:t>ผลการพัฒนาและประเมินคุณภาพชุดกิจกรรมการเรียนรู้วิทยาศาสตร์เชิงปฏิบัติการ เรื่อง สารและ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การจำแนกสาร พบว่า ชุดกิจกรรมที่พัฒนาขึ้นมีคุณภาพโดยรวมอยู่ในระดับมากที่สุด (</w:t>
      </w:r>
      <w:r w:rsidRPr="007C38F5">
        <w:rPr>
          <w:rFonts w:ascii="TH SarabunPSK" w:hAnsi="TH SarabunPSK"/>
          <w:bCs w:val="0"/>
          <w:sz w:val="32"/>
          <w:szCs w:val="32"/>
        </w:rPr>
        <w:t xml:space="preserve">M = </w:t>
      </w:r>
      <w:r w:rsidRPr="007C38F5">
        <w:rPr>
          <w:rFonts w:ascii="TH SarabunPSK" w:hAnsi="TH SarabunPSK"/>
          <w:bCs w:val="0"/>
          <w:sz w:val="32"/>
          <w:szCs w:val="32"/>
          <w:cs/>
        </w:rPr>
        <w:t>4.77</w:t>
      </w:r>
      <w:r w:rsidRPr="007C38F5">
        <w:rPr>
          <w:rFonts w:ascii="TH SarabunPSK" w:hAnsi="TH SarabunPSK"/>
          <w:bCs w:val="0"/>
          <w:sz w:val="32"/>
          <w:szCs w:val="32"/>
        </w:rPr>
        <w:t xml:space="preserve">, </w:t>
      </w:r>
      <w:r w:rsidR="007C38F5">
        <w:rPr>
          <w:rFonts w:ascii="TH SarabunPSK" w:hAnsi="TH SarabunPSK"/>
          <w:bCs w:val="0"/>
          <w:sz w:val="32"/>
          <w:szCs w:val="32"/>
        </w:rPr>
        <w:t>S.D.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</w:t>
      </w:r>
      <w:r w:rsidRPr="007C38F5">
        <w:rPr>
          <w:rFonts w:ascii="TH SarabunPSK" w:hAnsi="TH SarabunPSK"/>
          <w:bCs w:val="0"/>
          <w:sz w:val="32"/>
          <w:szCs w:val="32"/>
          <w:cs/>
        </w:rPr>
        <w:t>0.35) แสดงให้เห็นว่าชุดกิจกรรมที่พัฒนาขึ้นมีองค์ประกอบด้านเนื้อหา กิจกรรมการเรียนรู้ ตลอดจนสื่อและอุปกรณ์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ที่มีความเหมาะสมกับการนำไปใช้จัดการเรียนรู้วิทยาศาสตร์สำหรับนักเรียนระดับมัธยมศึกษาตอนต้น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ทั้งนี้อาจเนื่องมาจากการออกแบบชุดกิจกรรมได้คำนึงถึงความสอดคล้องระหว่างเนื้อหาวิทยาศาสตร์ จุดประสงค์การเรียนรู้ และกิจกรรมที่เปิดโอกาสให้นักเรียนได้ลงมือปฏิบัติจริง โดยเฉพาะกิจกรรม เรื่อง สมบัติของสาร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และการจำแนกสาร ซึ่งเปิดโอกาสให้นักเรียนได้สังเกต ทดลอง รวบรวมข้อมูล และสรุปผลจากหลักฐานที่ได้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ด้วยตนเอง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>ซึ่งสอดคล้องกับแนวทางกระทรวงศึกษาธิการที่ได้ระบุว่าหลักสูตรแกนกลางการศึกษาขั้นพื้นฐาน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ให้ความสำคัญกับการจัดการเรียนรู้วิทยาศาสตร์ที่เน้นผู้เรียนเป็นสำคัญและการสืบเสาะหาความรู้ โดยเชื่อมโยงความรู้วิทยาศาสตร์กับกระบวนการเรียนรู้ผ่านการปฏิบัติจริง </w:t>
      </w:r>
      <w:sdt>
        <w:sdtPr>
          <w:rPr>
            <w:rFonts w:ascii="TH SarabunPSK" w:hAnsi="TH SarabunPSK"/>
            <w:bCs w:val="0"/>
            <w:sz w:val="32"/>
            <w:szCs w:val="32"/>
            <w:cs/>
          </w:rPr>
          <w:id w:val="246243025"/>
          <w:citation/>
        </w:sdtPr>
        <w:sdtContent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begin"/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CITATION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กระ611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\l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1054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separate"/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(กระทรวงศึกษาธิการ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2561)</w: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end"/>
          </w:r>
        </w:sdtContent>
      </w:sdt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อีกทั้งสอดคล้องกับงานวิจัยของนฤมล หลายประเสริฐพร และณฐพล อยู่เป็นสุข ที่ศึกษาเกี่ยวกับการพัฒนาชุดฝึกทักษะกระบวนการทางวิทยาศาสตร์พบว่า การพัฒนาชุดฝึกทักษะกระบวนการทางวิทยาศาสตร์สามารถส่งเสริมทักษะกระบวนการทางวิทยาศาสตร์ขั้นพื้นฐานของนักเรียนได้ </w:t>
      </w:r>
      <w:sdt>
        <w:sdtPr>
          <w:rPr>
            <w:rFonts w:ascii="TH SarabunPSK" w:hAnsi="TH SarabunPSK"/>
            <w:bCs w:val="0"/>
            <w:sz w:val="32"/>
            <w:szCs w:val="32"/>
            <w:cs/>
          </w:rPr>
          <w:id w:val="-298466348"/>
          <w:citation/>
        </w:sdtPr>
        <w:sdtContent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begin"/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CITATION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นฤม66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\l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1054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separate"/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(นฤมล หลายประเสริฐพร และณฐพล อยู่เป็นสุข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2566)</w: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end"/>
          </w:r>
        </w:sdtContent>
      </w:sdt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และงานวิจัยของตราดขวัญ ศรีมาศ และคณะ ที่ได้ศึกษาเกี่ยวกับการจัดการเรียนรู้แบบสืบเสาะหาความรู้ร่วมกับชุดกิจกรรมการเรียนรู้วิทยาศาสตร์ พบว่า ชุดกิจกรรมการเรียนรู้วิทยาศาสตร์ที่เน้นการปฏิบัติจริงสามารถส่งเสริมทักษะการทดลองและพัฒนาการด้านความรู้ของนักเรียนได้ </w:t>
      </w:r>
      <w:sdt>
        <w:sdtPr>
          <w:rPr>
            <w:rFonts w:ascii="TH SarabunPSK" w:hAnsi="TH SarabunPSK"/>
            <w:bCs w:val="0"/>
            <w:sz w:val="32"/>
            <w:szCs w:val="32"/>
            <w:cs/>
          </w:rPr>
          <w:id w:val="-996878915"/>
          <w:citation/>
        </w:sdtPr>
        <w:sdtContent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begin"/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CITATION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ตรา68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\l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1054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separate"/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(ตราดขวัญ ศรีมาศ และคณะ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2568)</w: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end"/>
          </w:r>
        </w:sdtContent>
      </w:sdt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ผลการศึกษาดังกล่าวสะท้อนให้เห็นว่าสะท้อนให้เห็นว่า การพัฒนาชุดกิจกรรมการเรียนรู้วิทยาศาสตร์ที่มีคุณภาพไม่ได้ขึ้นอยู่กับเนื้อหาเพียงอย่างเดียวแต่เกี่ยวข้องกับการออกแบบกระบวนการเรียนรู้ที่ให้นักเรียนได้ลงมือปฏิบัติจริงและสามารถใช้ทักษะกระบวนการทางวิทยาศาสตร์ในการสร้างความรู้ด้วยตนเอง</w:t>
      </w:r>
    </w:p>
    <w:p w14:paraId="5555AE15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>2. ผลการเปรียบเทียบคะแนนทักษะกระบวนการทางวิทยาศาสตร์กับเกณฑ์ร้อยละ 70 พบว่า นักเรียน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มีคะแนนเฉลี่ยหลังใช้ชุดกิจกรรมเท่ากับ 7.86 คะแนน จากคะแนนเต็ม 10 คะแนน ส่วนเบี่ยงเบนมาตรฐาน เท่ากับ 0.75 หรือคิดเป็นร้อยละ 78.60 ซึ่งสูงกว่าเกณฑ์ร้อยละ 70 อย่างมีนัยสำคัญทางสถิติที่ระดับ .05 แสดงให้เห็นว่าชุดกิจกรรมการเรียนรู้วิทยาศาสตร์เชิงปฏิบัติการที่พัฒนาขึ้นมีส่วนส่งเสริมให้นักเรียนสามารถใช้ทักษะกระบวนการทางวิทยาศาสตร์ในการแสวงหาความรู้ เช่น การสังเกตลักษณะและสมบัติของสาร การจำแนกประเภทของสาร การวัดหรือเก็บข้อมูลจากการทดลอง การเปรียบเทียบข้อมูล การตีความผลการทดลอง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และการลงข้อสรุปจากหลักฐาน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ผลการวิจัยสอดคล้องกับงานวิจัยของ มุกดาวัลย์ จิตรติภิญโญ และพรชัย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ผาด</w:t>
      </w:r>
      <w:proofErr w:type="spellStart"/>
      <w:r w:rsidRPr="007C38F5">
        <w:rPr>
          <w:rFonts w:ascii="TH SarabunPSK" w:hAnsi="TH SarabunPSK"/>
          <w:bCs w:val="0"/>
          <w:sz w:val="32"/>
          <w:szCs w:val="32"/>
          <w:cs/>
        </w:rPr>
        <w:t>ไธ</w:t>
      </w:r>
      <w:proofErr w:type="spellEnd"/>
      <w:r w:rsidRPr="007C38F5">
        <w:rPr>
          <w:rFonts w:ascii="TH SarabunPSK" w:hAnsi="TH SarabunPSK"/>
          <w:bCs w:val="0"/>
          <w:sz w:val="32"/>
          <w:szCs w:val="32"/>
          <w:cs/>
        </w:rPr>
        <w:t>สง ที่ศึกษาเกี่ยวกับการพัฒนาการจัดการเรียนรู้แบบสืบเสาะหาความรู้ 5 ขั้นร่วมกับเกมวิทยาศาสตร์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เพื่อส่งเสริมทักษะกระบวนการทางวิทยาศาสตร์ พบว่า การจัดการเรียนรู้แบบสืบเสาะหาความรู้ 5 ขั้นร่วมกับ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เกมวิทยาศาสตร์สามารถส่งเสริมทักษะกระบวนการทางวิทยาศาสตร์ของนักเรียนอย่างมีนัยสำคัญ </w:t>
      </w:r>
      <w:sdt>
        <w:sdtPr>
          <w:rPr>
            <w:rFonts w:ascii="TH SarabunPSK" w:hAnsi="TH SarabunPSK"/>
            <w:bCs w:val="0"/>
            <w:sz w:val="32"/>
            <w:szCs w:val="32"/>
            <w:cs/>
          </w:rPr>
          <w:id w:val="-822344210"/>
          <w:citation/>
        </w:sdtPr>
        <w:sdtContent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begin"/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CITATION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มุก67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\l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1054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separate"/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(มุกดาวัลย์ จิตรติภิญโญ และพรชัย ผาดไธสง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2567)</w: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end"/>
          </w:r>
        </w:sdtContent>
      </w:sdt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และสอดคล้องกับงานวิจัยของ พิมพ์ขวัญ สังข์ทอง และ</w:t>
      </w:r>
      <w:proofErr w:type="spellStart"/>
      <w:r w:rsidRPr="007C38F5">
        <w:rPr>
          <w:rFonts w:ascii="TH SarabunPSK" w:hAnsi="TH SarabunPSK"/>
          <w:bCs w:val="0"/>
          <w:sz w:val="32"/>
          <w:szCs w:val="32"/>
          <w:cs/>
        </w:rPr>
        <w:t>ปิ</w:t>
      </w:r>
      <w:proofErr w:type="spellEnd"/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ยาภรณ์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พุ่มแก้ว ที่พบว่าการใช้ชุดกิจกรรมปฏิบัติการทดลองช่วยพัฒนาทักษะกระบวนการทางวิทยาศาสตร์ของนักเรียนได้ </w:t>
      </w:r>
      <w:sdt>
        <w:sdtPr>
          <w:rPr>
            <w:rFonts w:ascii="TH SarabunPSK" w:hAnsi="TH SarabunPSK"/>
            <w:bCs w:val="0"/>
            <w:sz w:val="32"/>
            <w:szCs w:val="32"/>
            <w:cs/>
          </w:rPr>
          <w:id w:val="-1339144787"/>
          <w:citation/>
        </w:sdtPr>
        <w:sdtContent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begin"/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CITATION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พิม63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\l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1054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separate"/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(พิมพ์ขวัญ สังข์ทอง และปิยาภรณ์ พุ่มแก้ว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2563)</w: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end"/>
          </w:r>
        </w:sdtContent>
      </w:sdt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อีกทั้งสอดคล้องกับงานวิจัยของ </w:t>
      </w:r>
      <w:proofErr w:type="spellStart"/>
      <w:r w:rsidRPr="007C38F5">
        <w:rPr>
          <w:rFonts w:ascii="TH SarabunPSK" w:hAnsi="TH SarabunPSK"/>
          <w:bCs w:val="0"/>
          <w:sz w:val="32"/>
          <w:szCs w:val="32"/>
        </w:rPr>
        <w:t>Khampui</w:t>
      </w:r>
      <w:proofErr w:type="spellEnd"/>
      <w:r w:rsidRPr="007C38F5">
        <w:rPr>
          <w:rFonts w:ascii="TH SarabunPSK" w:hAnsi="TH SarabunPSK"/>
          <w:bCs w:val="0"/>
          <w:sz w:val="32"/>
          <w:szCs w:val="32"/>
        </w:rPr>
        <w:t xml:space="preserve">, K.-O. et al.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</w:r>
      <w:r w:rsidRPr="007C38F5">
        <w:rPr>
          <w:rFonts w:ascii="TH SarabunPSK" w:hAnsi="TH SarabunPSK"/>
          <w:bCs w:val="0"/>
          <w:sz w:val="32"/>
          <w:szCs w:val="32"/>
          <w:cs/>
        </w:rPr>
        <w:lastRenderedPageBreak/>
        <w:t>ที่พบว่า การใช้ชุดทดลองวิทยาศาสตร์ขนาดเล็กที่เปิดโอกาสให้นักเรียนได้ลงมือปฏิบัติสามารถส่งเสริมทักษะกระบวนการทางวิทยาศาสตร์ของนักเรียนได้สูงกว่าเกณฑ์ที่กำหนด สะท้อนให้เห็นว่าประสบการณ์การเรียนรู้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ที่ให้นักเรียนได้ลงมือปฏิบัติการทดลองด้วยตนเอง เป็นองค์ประกอบสำคัญในการพัฒนาทักษะกระบวนการ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ทางวิทยาศาสตร์ </w:t>
      </w:r>
      <w:sdt>
        <w:sdtPr>
          <w:rPr>
            <w:rFonts w:ascii="TH SarabunPSK" w:hAnsi="TH SarabunPSK"/>
            <w:bCs w:val="0"/>
            <w:sz w:val="32"/>
            <w:szCs w:val="32"/>
            <w:cs/>
          </w:rPr>
          <w:id w:val="1685328574"/>
          <w:citation/>
        </w:sdtPr>
        <w:sdtContent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begin"/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>CITATION Kha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251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\l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 xml:space="preserve">1054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separate"/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(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</w:rPr>
            <w:t>Khampui, K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.-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</w:rPr>
            <w:t>O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 xml:space="preserve">. 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</w:rPr>
            <w:t>et al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.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</w:rPr>
            <w:t>, 2025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)</w: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fldChar w:fldCharType="end"/>
          </w:r>
        </w:sdtContent>
      </w:sdt>
    </w:p>
    <w:p w14:paraId="53044A5F" w14:textId="033FE5BE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</w:rPr>
        <w:t xml:space="preserve">3. </w:t>
      </w:r>
      <w:r w:rsidRPr="007C38F5">
        <w:rPr>
          <w:rFonts w:ascii="TH SarabunPSK" w:hAnsi="TH SarabunPSK"/>
          <w:bCs w:val="0"/>
          <w:sz w:val="32"/>
          <w:szCs w:val="32"/>
          <w:cs/>
        </w:rPr>
        <w:t>การเปรียบเทียบคะแนนผลสัมฤทธิ์ทางการเรียนวิทยาศาสตร์ก่อนและหลังใช้ชุดกิจกรรม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การเรียนรู้วิทยาศาสตร์เชิงปฏิบัติการ เรื่อง สารและการจำแนก พบว่า นักเรียนได้คะแนนเฉลี่ยหลังใช้ชุดกิจกรรม เท่ากับ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15.43 (</w:t>
      </w:r>
      <w:r w:rsidR="007C38F5">
        <w:rPr>
          <w:rFonts w:ascii="TH SarabunPSK" w:hAnsi="TH SarabunPSK"/>
          <w:bCs w:val="0"/>
          <w:i/>
          <w:iCs/>
          <w:sz w:val="32"/>
          <w:szCs w:val="32"/>
        </w:rPr>
        <w:t>S.D.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2.63) </w:t>
      </w:r>
      <w:r w:rsidRPr="007C38F5">
        <w:rPr>
          <w:rFonts w:ascii="TH SarabunPSK" w:hAnsi="TH SarabunPSK"/>
          <w:bCs w:val="0"/>
          <w:sz w:val="32"/>
          <w:szCs w:val="32"/>
          <w:cs/>
        </w:rPr>
        <w:t>สูงกว่าคะแนนเฉลี่ยก่อนใช้ชุดกิจกรรมเท่ากับ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12.17 (</w:t>
      </w:r>
      <w:r w:rsidR="007C38F5">
        <w:rPr>
          <w:rFonts w:ascii="TH SarabunPSK" w:hAnsi="TH SarabunPSK"/>
          <w:bCs w:val="0"/>
          <w:i/>
          <w:iCs/>
          <w:sz w:val="32"/>
          <w:szCs w:val="32"/>
        </w:rPr>
        <w:t>S.D.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= 2.86) </w:t>
      </w:r>
      <w:r w:rsidRPr="007C38F5">
        <w:rPr>
          <w:rFonts w:ascii="TH SarabunPSK" w:hAnsi="TH SarabunPSK"/>
          <w:bCs w:val="0"/>
          <w:sz w:val="32"/>
          <w:szCs w:val="32"/>
          <w:cs/>
        </w:rPr>
        <w:t>อย่างมีนัยสำคัญ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ทางสถิติที่ระดับ 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05 </w:t>
      </w:r>
      <w:r w:rsidRPr="007C38F5">
        <w:rPr>
          <w:rFonts w:ascii="TH SarabunPSK" w:hAnsi="TH SarabunPSK"/>
          <w:bCs w:val="0"/>
          <w:sz w:val="32"/>
          <w:szCs w:val="32"/>
          <w:cs/>
        </w:rPr>
        <w:t>ทั้งนี้อาจเนื่องมาจากการจัดกิจกรรมการเรียนรู้วิทยาศาสตร์เชิงปฏิบัติการเปิดโอกาสให้นักเรียนเชื่อมโยงความรู้ทางทฤษฎีกับประสบการณ์จากการทดลองจริง โดยนักเรียนได้ฝึกสังเกต วิเคราะห์ข้อมูล อธิบายผลการทดลอง และสรุปองค์ความรู้ผ่านการปฏิบัติกิจกรรมด้วยตนเอง รวมทั้งมีการแลกเปลี่ยน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ความคิดเห็นและทำงานร่วมกันในกระบวนการกลุ่ม ส่งผลให้นักเรียนมีโอกาสพัฒนาความเข้าใจเนื้อหาวิทยาศาสตร์ได้ชัดเจนยิ่งขึ้น ซึ่งสอดคล้องกับงานวิจัยของ </w:t>
      </w:r>
      <w:proofErr w:type="spellStart"/>
      <w:r w:rsidRPr="007C38F5">
        <w:rPr>
          <w:rFonts w:ascii="TH SarabunPSK" w:hAnsi="TH SarabunPSK"/>
          <w:bCs w:val="0"/>
          <w:sz w:val="32"/>
          <w:szCs w:val="32"/>
          <w:cs/>
        </w:rPr>
        <w:t>ศิ</w:t>
      </w:r>
      <w:proofErr w:type="spellEnd"/>
      <w:r w:rsidRPr="007C38F5">
        <w:rPr>
          <w:rFonts w:ascii="TH SarabunPSK" w:hAnsi="TH SarabunPSK"/>
          <w:bCs w:val="0"/>
          <w:sz w:val="32"/>
          <w:szCs w:val="32"/>
          <w:cs/>
        </w:rPr>
        <w:t>ริกาล จันชัยชะนะ และวีระพง</w:t>
      </w:r>
      <w:proofErr w:type="spellStart"/>
      <w:r w:rsidRPr="007C38F5">
        <w:rPr>
          <w:rFonts w:ascii="TH SarabunPSK" w:hAnsi="TH SarabunPSK"/>
          <w:bCs w:val="0"/>
          <w:sz w:val="32"/>
          <w:szCs w:val="32"/>
          <w:cs/>
        </w:rPr>
        <w:t>ษ์</w:t>
      </w:r>
      <w:proofErr w:type="spellEnd"/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แสงชูโต ที่พบว่า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การจัดการเรียนรู้โดยใช้ชุดกิจกรรมการเรียนรู้วิทยาศาสตร์ที่เน้นการทดลองสามารถส่งเสริมทักษะกระบวนการทางวิทยาศาสตร์และผลสัมฤทธิ์ทางการเรียนหลังเรียนสูงกว่าก่อนเรียนอย่างมีนัยสำคัญทางสถิติที่ระดับ 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01 </w:t>
      </w:r>
      <w:r w:rsidRPr="007C38F5">
        <w:rPr>
          <w:rFonts w:ascii="TH SarabunPSK" w:hAnsi="TH SarabunPSK"/>
          <w:bCs w:val="0"/>
          <w:sz w:val="32"/>
          <w:szCs w:val="32"/>
        </w:rPr>
        <w:br/>
      </w:r>
      <w:sdt>
        <w:sdtPr>
          <w:rPr>
            <w:rFonts w:ascii="TH SarabunPSK" w:hAnsi="TH SarabunPSK"/>
            <w:bCs w:val="0"/>
            <w:sz w:val="32"/>
            <w:szCs w:val="32"/>
          </w:rPr>
          <w:id w:val="-1177418790"/>
          <w:citation/>
        </w:sdtPr>
        <w:sdtContent>
          <w:r w:rsidRPr="007C38F5">
            <w:rPr>
              <w:rFonts w:ascii="TH SarabunPSK" w:hAnsi="TH SarabunPSK"/>
              <w:bCs w:val="0"/>
              <w:sz w:val="32"/>
              <w:szCs w:val="32"/>
            </w:rPr>
            <w:fldChar w:fldCharType="begin"/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 CITATION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>ศิร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601 \l 1033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fldChar w:fldCharType="separate"/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(ศิริกาล จันชัยชะนะ และวีระพงษ์ แสงชูโต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2560)</w: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fldChar w:fldCharType="end"/>
          </w:r>
        </w:sdtContent>
      </w:sdt>
      <w:r w:rsidRPr="007C38F5">
        <w:rPr>
          <w:rFonts w:ascii="TH SarabunPSK" w:hAnsi="TH SarabunPSK"/>
          <w:bCs w:val="0"/>
          <w:sz w:val="32"/>
          <w:szCs w:val="32"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>และงานวิจัยของพิมพ์ขวัญ สังข์ทอง และ</w:t>
      </w:r>
      <w:proofErr w:type="spellStart"/>
      <w:r w:rsidRPr="007C38F5">
        <w:rPr>
          <w:rFonts w:ascii="TH SarabunPSK" w:hAnsi="TH SarabunPSK"/>
          <w:bCs w:val="0"/>
          <w:sz w:val="32"/>
          <w:szCs w:val="32"/>
          <w:cs/>
        </w:rPr>
        <w:t>ปิ</w:t>
      </w:r>
      <w:proofErr w:type="spellEnd"/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ยาภรณ์ พุ่มแก้ว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ที่พบว่า การใช้ชุดกิจกรรมปฏิบัติการทดลอง เรื่อง สมบัติของธาตุและสารประกอบ นักเรียนมีทักษะกระบวนการทางวิทยาศาสตร์หลังเรียนสูงกว่าก่อนเรียนอย่างมีนัยสำคัญทางสถิติที่ระดับ .</w:t>
      </w:r>
      <w:r w:rsidRPr="007C38F5">
        <w:rPr>
          <w:rFonts w:ascii="TH SarabunPSK" w:hAnsi="TH SarabunPSK"/>
          <w:bCs w:val="0"/>
          <w:sz w:val="32"/>
          <w:szCs w:val="32"/>
        </w:rPr>
        <w:t xml:space="preserve">01 </w:t>
      </w:r>
      <w:sdt>
        <w:sdtPr>
          <w:rPr>
            <w:rFonts w:ascii="TH SarabunPSK" w:hAnsi="TH SarabunPSK"/>
            <w:bCs w:val="0"/>
            <w:sz w:val="32"/>
            <w:szCs w:val="32"/>
          </w:rPr>
          <w:id w:val="-430976622"/>
          <w:citation/>
        </w:sdtPr>
        <w:sdtContent>
          <w:r w:rsidRPr="007C38F5">
            <w:rPr>
              <w:rFonts w:ascii="TH SarabunPSK" w:hAnsi="TH SarabunPSK"/>
              <w:bCs w:val="0"/>
              <w:sz w:val="32"/>
              <w:szCs w:val="32"/>
            </w:rPr>
            <w:fldChar w:fldCharType="begin"/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 CITATION </w:instrText>
          </w:r>
          <w:r w:rsidRPr="007C38F5">
            <w:rPr>
              <w:rFonts w:ascii="TH SarabunPSK" w:hAnsi="TH SarabunPSK"/>
              <w:bCs w:val="0"/>
              <w:sz w:val="32"/>
              <w:szCs w:val="32"/>
              <w:cs/>
            </w:rPr>
            <w:instrText>พิม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 xml:space="preserve">63 \l 1033 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fldChar w:fldCharType="separate"/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(พิมพ์ขวัญ สังข์ทอง และปิยาภรณ์ พุ่มแก้ว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/>
              <w:bCs w:val="0"/>
              <w:noProof/>
              <w:sz w:val="32"/>
              <w:szCs w:val="32"/>
              <w:cs/>
            </w:rPr>
            <w:t>2563)</w: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fldChar w:fldCharType="end"/>
          </w:r>
        </w:sdtContent>
      </w:sdt>
      <w:r w:rsidRPr="007C38F5">
        <w:rPr>
          <w:rFonts w:ascii="TH SarabunPSK" w:hAnsi="TH SarabunPSK"/>
          <w:bCs w:val="0"/>
          <w:sz w:val="32"/>
          <w:szCs w:val="32"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>ผลการวิจัยสะท้อนให้เห็นว่า การจัดกิจกรรมการเรียนรู้ที่เชื่อมโยงความรู้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ทางวิทยาศาสตร์กับการลงมือปฏิบัติจริงเป็นแนวทางที่ส่งเสริมการพัฒนาความเข้าใจเนื้อหาและผลสัมฤทธิ์ทาง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การเรียนของนักเรียนได้</w:t>
      </w:r>
      <w:r w:rsidRPr="007C38F5">
        <w:rPr>
          <w:rFonts w:ascii="TH SarabunPSK" w:hAnsi="TH SarabunPSK"/>
          <w:bCs w:val="0"/>
          <w:sz w:val="32"/>
          <w:szCs w:val="32"/>
        </w:rPr>
        <w:tab/>
      </w:r>
    </w:p>
    <w:p w14:paraId="66A60A2E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</w:rPr>
        <w:tab/>
      </w:r>
      <w:r w:rsidRPr="007C38F5">
        <w:rPr>
          <w:rFonts w:ascii="TH SarabunPSK" w:hAnsi="TH SarabunPSK"/>
          <w:bCs w:val="0"/>
          <w:sz w:val="32"/>
          <w:szCs w:val="32"/>
        </w:rPr>
        <w:tab/>
      </w:r>
      <w:r w:rsidRPr="007C38F5">
        <w:rPr>
          <w:rFonts w:ascii="TH SarabunPSK" w:hAnsi="TH SarabunPSK"/>
          <w:bCs w:val="0"/>
          <w:sz w:val="32"/>
          <w:szCs w:val="32"/>
        </w:rPr>
        <w:tab/>
        <w:t xml:space="preserve"> </w:t>
      </w:r>
    </w:p>
    <w:p w14:paraId="0AE18797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/>
          <w:sz w:val="36"/>
        </w:rPr>
      </w:pPr>
      <w:r w:rsidRPr="007C38F5">
        <w:rPr>
          <w:rFonts w:ascii="TH SarabunPSK" w:hAnsi="TH SarabunPSK"/>
          <w:b/>
          <w:sz w:val="36"/>
          <w:cs/>
        </w:rPr>
        <w:t>สรุปและข้อเสนอแนะ</w:t>
      </w:r>
      <w:r w:rsidRPr="007C38F5">
        <w:rPr>
          <w:rFonts w:ascii="TH SarabunPSK" w:hAnsi="TH SarabunPSK"/>
          <w:b/>
          <w:sz w:val="36"/>
        </w:rPr>
        <w:t xml:space="preserve"> </w:t>
      </w:r>
    </w:p>
    <w:p w14:paraId="091B6F85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  <w:highlight w:val="yellow"/>
        </w:rPr>
      </w:pPr>
      <w:r w:rsidRPr="007C38F5">
        <w:rPr>
          <w:rFonts w:ascii="TH SarabunPSK" w:hAnsi="TH SarabunPSK"/>
          <w:b/>
          <w:sz w:val="32"/>
          <w:szCs w:val="32"/>
        </w:rPr>
        <w:tab/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การวิจัยครั้งนี้พบว่า ชุดกิจกรรมการเรียนรู้วิทยาศาสตร์เชิงปฏิบัติการ เรื่อง สารและการจำแนกสาร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สำหรับนักเรียนชั้นมัธยมศึกษาปีที่ 1 ที่พัฒนาขึ้นมีคุณภาพโดยรวมอยู่ในระดับมากที่สุด โดยชุดกิจกรรมการเรียนรู้ประกอบด้วยกิจกรรมที่เน้นให้นักเรียนเรียนรู้ผ่านการลงมือปฏิบัติจริง การสังเกต การทดลอง และการสรุปผลจากหลักฐานทางวิทยาศาสตร์ ผลการทดลองใช้ชุดกิจกรรมการเรียนรู้วิทยาศาสตร์เชิงปฏิบัติการ </w:t>
      </w:r>
      <w:r w:rsidRPr="007C38F5">
        <w:rPr>
          <w:rFonts w:ascii="TH SarabunPSK" w:hAnsi="TH SarabunPSK"/>
          <w:bCs w:val="0"/>
          <w:spacing w:val="-2"/>
          <w:sz w:val="32"/>
          <w:szCs w:val="32"/>
          <w:cs/>
        </w:rPr>
        <w:t>พบว่า นักเรียนมีคะแนนทักษะกระบวนการทางวิทยาศาสตร์หลังเรียนสูงกว่าเกณฑ์ร้อยละ 70 และมีผลสัมฤทธิ์ทางการเรียนวิทยาศาสตร์หลังเรียนสูงกว่าก่อนเรียนอย่างมีนัยสำคัญทางสถิติ</w:t>
      </w:r>
      <w:r w:rsidRPr="007C38F5">
        <w:rPr>
          <w:rFonts w:ascii="TH SarabunPSK" w:hAnsi="TH SarabunPSK"/>
          <w:bCs w:val="0"/>
          <w:sz w:val="32"/>
          <w:szCs w:val="32"/>
        </w:rPr>
        <w:t xml:space="preserve"> </w:t>
      </w:r>
      <w:r w:rsidRPr="007C38F5">
        <w:rPr>
          <w:rFonts w:ascii="TH SarabunPSK" w:hAnsi="TH SarabunPSK"/>
          <w:bCs w:val="0"/>
          <w:sz w:val="32"/>
          <w:szCs w:val="32"/>
          <w:cs/>
        </w:rPr>
        <w:t>สะท้อนให้เห็นว่าชุดกิจกรรมที่พัฒนาขึ้น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มีความเหมาะสมในการนำไปใช้จัดการเรียนรู้วิทยาศาสตร์ และเป็นแนวทางหนึ่งในการส่งเสริมทักษะกระบวนการทางวิทยาศาสตร์ควบคู่กับการพัฒนาผลสัมฤทธิ์ทางการเรียนของนักเรียนระดับมัธยมศึกษาตอนต้น 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จากผลการวิจัยมีข้อเสนอแนะว่า การนำชุดกิจกรรมการเรียนรู้วิทยาศาสตร์เชิงปฏิบัติการไปใช้ควรคำนึงถึง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ความพร้อมของอุปกรณ์การทดลอง ระยะเวลาในการจัดกิจกรรม และความแตกต่างระหว่างนักเรียน โดยครูผู้สอนควรให้คำแนะนำและส่งเสริมให้นักเรียนมีส่วนร่วมในการปฏิบัติกิจกรรมอย่างทั่วถึง เพื่อให้นักเรียนได้ฝึกทักษะกระบวนการทางวิทยาศาสตร์อย่างเหมาะสม สำหรับการวิจัยครั้งต่อไป ควรพัฒนาชุดกิจกรรมการเรียนรู้วิทยาศาสตร์เชิงปฏิบัติการในเนื้อหาวิทยาศาสตร์อื่น ๆ และศึกษาทักษะกระบวนการทางวิทยาศาสตร์ของนักเรียนโดยเปรียบเทียบผลก่อนและหลังการใช้ชุดกิจกรรม รวมทั้งควรใช้รูปแบบการวิจัยที่มีกลุ่มเปรียบเทียบเพื่อให้สามารถประเมินผลของชุดกิจกรรมการเรียนรู้ได้ชัดเจนยิ่งขึ้น</w:t>
      </w:r>
    </w:p>
    <w:p w14:paraId="7C91F59D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  <w:highlight w:val="yellow"/>
        </w:rPr>
      </w:pPr>
    </w:p>
    <w:p w14:paraId="06888000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Cs w:val="0"/>
          <w:sz w:val="32"/>
          <w:szCs w:val="32"/>
          <w:highlight w:val="yellow"/>
        </w:rPr>
      </w:pPr>
    </w:p>
    <w:p w14:paraId="3DA32C22" w14:textId="77777777" w:rsidR="00FE0C89" w:rsidRPr="007C38F5" w:rsidRDefault="00FE0C89" w:rsidP="007C38F5">
      <w:pPr>
        <w:spacing w:after="0" w:line="240" w:lineRule="auto"/>
        <w:jc w:val="thaiDistribute"/>
        <w:rPr>
          <w:rFonts w:ascii="TH SarabunPSK" w:hAnsi="TH SarabunPSK"/>
          <w:b/>
          <w:sz w:val="32"/>
          <w:szCs w:val="32"/>
        </w:rPr>
      </w:pPr>
      <w:r w:rsidRPr="007C38F5">
        <w:rPr>
          <w:rFonts w:ascii="TH SarabunPSK" w:hAnsi="TH SarabunPSK"/>
          <w:b/>
          <w:sz w:val="36"/>
          <w:cs/>
        </w:rPr>
        <w:lastRenderedPageBreak/>
        <w:t xml:space="preserve">กิตติกรรมประกาศ </w:t>
      </w:r>
      <w:r w:rsidRPr="007C38F5">
        <w:rPr>
          <w:rFonts w:ascii="TH SarabunPSK" w:hAnsi="TH SarabunPSK"/>
          <w:bCs w:val="0"/>
          <w:sz w:val="32"/>
          <w:szCs w:val="32"/>
          <w:cs/>
        </w:rPr>
        <w:t xml:space="preserve"> </w:t>
      </w:r>
    </w:p>
    <w:p w14:paraId="37E0EDAB" w14:textId="77777777" w:rsidR="00FE0C89" w:rsidRPr="007C38F5" w:rsidRDefault="00FE0C89" w:rsidP="007C38F5">
      <w:pPr>
        <w:spacing w:after="0" w:line="240" w:lineRule="auto"/>
        <w:ind w:firstLine="720"/>
        <w:jc w:val="thaiDistribute"/>
        <w:rPr>
          <w:rFonts w:ascii="TH SarabunPSK" w:hAnsi="TH SarabunPSK"/>
          <w:bCs w:val="0"/>
          <w:sz w:val="32"/>
          <w:szCs w:val="32"/>
        </w:rPr>
      </w:pPr>
      <w:r w:rsidRPr="007C38F5">
        <w:rPr>
          <w:rFonts w:ascii="TH SarabunPSK" w:hAnsi="TH SarabunPSK"/>
          <w:bCs w:val="0"/>
          <w:sz w:val="32"/>
          <w:szCs w:val="32"/>
          <w:cs/>
        </w:rPr>
        <w:t>ผู้วิจัยขอขอบคุณสถาบันวิจัยและพัฒนาชายแดนภาคใต้ มหาวิทยาลัยราชภัฏยะลา ที่ให้การสนับสนุน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 xml:space="preserve">ทุนงบประมาณแผ่นดิน ประจำปี </w:t>
      </w:r>
      <w:r w:rsidRPr="007C38F5">
        <w:rPr>
          <w:rFonts w:ascii="TH SarabunPSK" w:hAnsi="TH SarabunPSK"/>
          <w:bCs w:val="0"/>
          <w:sz w:val="32"/>
          <w:szCs w:val="32"/>
        </w:rPr>
        <w:t xml:space="preserve">2565 </w:t>
      </w:r>
      <w:r w:rsidRPr="007C38F5">
        <w:rPr>
          <w:rFonts w:ascii="TH SarabunPSK" w:hAnsi="TH SarabunPSK"/>
          <w:bCs w:val="0"/>
          <w:sz w:val="32"/>
          <w:szCs w:val="32"/>
          <w:cs/>
        </w:rPr>
        <w:t>ซึ่งมีส่วนสำคัญในการดำเนินการวิจัยครั้งนี้ และขอขอบพระคุณผู้อำนวยการโรงเรียน ครูผู้สอนวิชาวิทยาศาสตร์ และนักเรียนโรงเรียนธรรมวิทยามูลนิธิที่ให้ความอนุเคราะห์</w:t>
      </w:r>
      <w:r w:rsidRPr="007C38F5">
        <w:rPr>
          <w:rFonts w:ascii="TH SarabunPSK" w:hAnsi="TH SarabunPSK"/>
          <w:bCs w:val="0"/>
          <w:sz w:val="32"/>
          <w:szCs w:val="32"/>
          <w:cs/>
        </w:rPr>
        <w:br/>
        <w:t>และความร่วมมือในการเก็บรวบรวมข้อมูล</w:t>
      </w:r>
      <w:r w:rsidRPr="007C38F5">
        <w:rPr>
          <w:rFonts w:ascii="TH SarabunPSK" w:hAnsi="TH SarabunPSK"/>
          <w:bCs w:val="0"/>
          <w:sz w:val="32"/>
          <w:szCs w:val="32"/>
        </w:rPr>
        <w:tab/>
      </w:r>
      <w:r w:rsidRPr="007C38F5">
        <w:rPr>
          <w:rFonts w:ascii="TH SarabunPSK" w:hAnsi="TH SarabunPSK"/>
          <w:bCs w:val="0"/>
          <w:sz w:val="32"/>
          <w:szCs w:val="32"/>
        </w:rPr>
        <w:tab/>
      </w:r>
      <w:r w:rsidRPr="007C38F5">
        <w:rPr>
          <w:rFonts w:ascii="TH SarabunPSK" w:hAnsi="TH SarabunPSK"/>
          <w:bCs w:val="0"/>
          <w:sz w:val="32"/>
          <w:szCs w:val="32"/>
        </w:rPr>
        <w:tab/>
      </w:r>
      <w:r w:rsidRPr="007C38F5">
        <w:rPr>
          <w:rFonts w:ascii="TH SarabunPSK" w:hAnsi="TH SarabunPSK"/>
          <w:bCs w:val="0"/>
          <w:sz w:val="32"/>
          <w:szCs w:val="32"/>
        </w:rPr>
        <w:tab/>
      </w:r>
      <w:r w:rsidRPr="007C38F5">
        <w:rPr>
          <w:rFonts w:ascii="TH SarabunPSK" w:hAnsi="TH SarabunPSK"/>
          <w:bCs w:val="0"/>
          <w:sz w:val="32"/>
          <w:szCs w:val="32"/>
        </w:rPr>
        <w:tab/>
        <w:t xml:space="preserve">    </w:t>
      </w:r>
      <w:r w:rsidRPr="007C38F5">
        <w:rPr>
          <w:rFonts w:ascii="TH SarabunPSK" w:hAnsi="TH SarabunPSK"/>
          <w:bCs w:val="0"/>
          <w:sz w:val="32"/>
          <w:szCs w:val="32"/>
        </w:rPr>
        <w:tab/>
      </w:r>
      <w:r w:rsidRPr="007C38F5">
        <w:rPr>
          <w:rFonts w:ascii="TH SarabunPSK" w:hAnsi="TH SarabunPSK"/>
          <w:bCs w:val="0"/>
          <w:sz w:val="32"/>
          <w:szCs w:val="32"/>
        </w:rPr>
        <w:tab/>
      </w:r>
      <w:r w:rsidRPr="007C38F5">
        <w:rPr>
          <w:rFonts w:ascii="TH SarabunPSK" w:hAnsi="TH SarabunPSK"/>
          <w:bCs w:val="0"/>
          <w:sz w:val="32"/>
          <w:szCs w:val="32"/>
        </w:rPr>
        <w:tab/>
      </w:r>
      <w:r w:rsidRPr="007C38F5">
        <w:rPr>
          <w:rFonts w:ascii="TH SarabunPSK" w:hAnsi="TH SarabunPSK"/>
          <w:bCs w:val="0"/>
          <w:sz w:val="32"/>
          <w:szCs w:val="32"/>
        </w:rPr>
        <w:tab/>
      </w:r>
    </w:p>
    <w:sdt>
      <w:sdtPr>
        <w:rPr>
          <w:rFonts w:ascii="TH SarabunPSK" w:hAnsi="TH SarabunPSK" w:cs="Angsana New"/>
          <w:bCs w:val="0"/>
          <w:sz w:val="32"/>
          <w:szCs w:val="32"/>
          <w:lang w:val="th-TH"/>
        </w:rPr>
        <w:id w:val="40486411"/>
        <w:docPartObj>
          <w:docPartGallery w:val="Bibliographies"/>
          <w:docPartUnique/>
        </w:docPartObj>
      </w:sdtPr>
      <w:sdtEndPr>
        <w:rPr>
          <w:lang w:val="en-US"/>
        </w:rPr>
      </w:sdtEndPr>
      <w:sdtContent>
        <w:p w14:paraId="4B0A8061" w14:textId="77777777" w:rsidR="00FE0C89" w:rsidRPr="007C38F5" w:rsidRDefault="00FE0C89" w:rsidP="007C38F5">
          <w:pPr>
            <w:spacing w:after="0" w:line="240" w:lineRule="auto"/>
            <w:jc w:val="thaiDistribute"/>
            <w:rPr>
              <w:rFonts w:ascii="TH SarabunPSK" w:hAnsi="TH SarabunPSK"/>
              <w:b/>
              <w:sz w:val="32"/>
              <w:szCs w:val="32"/>
            </w:rPr>
          </w:pPr>
          <w:r w:rsidRPr="007C38F5">
            <w:rPr>
              <w:rFonts w:ascii="TH SarabunPSK" w:hAnsi="TH SarabunPSK"/>
              <w:b/>
              <w:sz w:val="36"/>
              <w:cs/>
            </w:rPr>
            <w:t>เอกสารอ้างอิง</w:t>
          </w:r>
          <w:r w:rsidRPr="007C38F5">
            <w:rPr>
              <w:rFonts w:ascii="TH SarabunPSK" w:hAnsi="TH SarabunPSK"/>
              <w:b/>
              <w:sz w:val="32"/>
              <w:szCs w:val="32"/>
            </w:rPr>
            <w:t xml:space="preserve"> </w: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fldChar w:fldCharType="begin"/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instrText>BIBLIOGRAPHY</w:instrText>
          </w:r>
          <w:r w:rsidRPr="007C38F5">
            <w:rPr>
              <w:rFonts w:ascii="TH SarabunPSK" w:hAnsi="TH SarabunPSK"/>
              <w:bCs w:val="0"/>
              <w:sz w:val="32"/>
              <w:szCs w:val="32"/>
            </w:rPr>
            <w:fldChar w:fldCharType="separate"/>
          </w:r>
        </w:p>
        <w:p w14:paraId="6CEBD91C" w14:textId="77777777" w:rsidR="00FE0C89" w:rsidRPr="007C38F5" w:rsidRDefault="00FE0C89" w:rsidP="007C38F5">
          <w:pPr>
            <w:pStyle w:val="af1"/>
            <w:spacing w:after="0" w:line="240" w:lineRule="auto"/>
            <w:ind w:left="720" w:hanging="720"/>
            <w:contextualSpacing/>
            <w:jc w:val="thaiDistribute"/>
            <w:rPr>
              <w:rFonts w:ascii="TH SarabunPSK" w:hAnsi="TH SarabunPSK" w:cs="TH SarabunPSK"/>
              <w:bCs w:val="0"/>
              <w:noProof/>
              <w:sz w:val="32"/>
              <w:szCs w:val="32"/>
            </w:rPr>
          </w:pP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กระทรวงศึกษาธิการ. (2561). ตัวชี้วัดและหลักสูตรแกนกลางกลุ่มสาระการเรียนรู้วิทยาศาสตร์ (ฉบับปรับปรุง พ.ศ. 2560) ตามหลักสูตรแกนกลางการศึกษาขั้นพื้นฐาน พุทธศักราช 2551 สำนักคณะกรรมการศึกษาขั้นพื้นฐานกระทรวงศึกษาธิการ. กรุงเทพมหานคร: ชุมนุมสหกรณ์การเกษตรแห่งประเทศไทยจำกัด.</w:t>
          </w:r>
        </w:p>
        <w:p w14:paraId="2EF4F924" w14:textId="77777777" w:rsidR="00FE0C89" w:rsidRPr="007C38F5" w:rsidRDefault="00FE0C89" w:rsidP="007C38F5">
          <w:pPr>
            <w:pStyle w:val="af1"/>
            <w:spacing w:after="0" w:line="240" w:lineRule="auto"/>
            <w:ind w:left="720" w:hanging="720"/>
            <w:contextualSpacing/>
            <w:jc w:val="thaiDistribute"/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</w:pP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ตราดขวัญ ศรีมาศ และคณะ. (2568). ผลการใช้การจัดการเรียนรู้แบบสืบเสาะหาความรู้ 5 ขั้นตอนร่วมกับชุดกิจกรรมการเรียนรู้วิทยาศาสตร์ เรื่อง วงจรไฟฟ้า ที่มีต่อทักษะการทดลอง และพัฒนาการด้านความรู้ในการทดลองของนักเรียนชั้นมัธยมศึกษาปีที่ 3. วารสารครุศาสตร์ มหาวิทยาลัยราชภัฏวไลยอลงกรณ์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3(1)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51-67.</w:t>
          </w:r>
        </w:p>
        <w:p w14:paraId="07069833" w14:textId="77777777" w:rsidR="00FE0C89" w:rsidRPr="007C38F5" w:rsidRDefault="00FE0C89" w:rsidP="007C38F5">
          <w:pPr>
            <w:pStyle w:val="af1"/>
            <w:spacing w:after="0" w:line="240" w:lineRule="auto"/>
            <w:ind w:left="720" w:hanging="720"/>
            <w:contextualSpacing/>
            <w:jc w:val="thaiDistribute"/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</w:pP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นฤมล หลายประเสริฐพร และณฐพล อยู่เป็นสุข. (2566). การพัฒนาชุดฝึกทักษะกระบวนการทางวิทยาศาสตร์ของนักเรียนชั้นประถมศึกษาปีที่ 1 เพื่อส่งเสริมทักษะกระบวนการทางวิทยาศาสตร์ขั้นพื้นฐาน. วารสารวิชาการ ครุศาสตร์สวนสุนันทา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7(1)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36-42.</w:t>
          </w:r>
        </w:p>
        <w:p w14:paraId="23097FE5" w14:textId="77777777" w:rsidR="00FE0C89" w:rsidRPr="007C38F5" w:rsidRDefault="00FE0C89" w:rsidP="007C38F5">
          <w:pPr>
            <w:pStyle w:val="af1"/>
            <w:spacing w:after="0" w:line="240" w:lineRule="auto"/>
            <w:ind w:left="720" w:hanging="720"/>
            <w:contextualSpacing/>
            <w:jc w:val="thaiDistribute"/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</w:pP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นิภา ตรีแจ่มจันทร์. (2562). การพัฒนาทักษะกรพะบวนการทางวิทยาศาสตร์และความสามารถในการทําโครงงานของนักเรียนชั้นประถมศึกษาปีที่ 5 ด้วยการจัดการเรียนรู้แบบโครงงาน. ใน วิทยานิพนธ์ศึกษาศาสตรมหาบัณฑิต สาขาวิชาหลักสูตรและการนิเทศ. มหาวิทยาลัยศิลปากร.</w:t>
          </w:r>
        </w:p>
        <w:p w14:paraId="3E7C43D7" w14:textId="77777777" w:rsidR="00FE0C89" w:rsidRPr="007C38F5" w:rsidRDefault="00FE0C89" w:rsidP="007C38F5">
          <w:pPr>
            <w:pStyle w:val="af1"/>
            <w:spacing w:after="0" w:line="240" w:lineRule="auto"/>
            <w:ind w:left="720" w:hanging="720"/>
            <w:contextualSpacing/>
            <w:jc w:val="thaiDistribute"/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</w:pP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พิมพ์ขวัญ สังข์ทอง และปิยาภรณ์ พุ่มแก้ว. (2563). การพัฒนาทักษะกระบวนการทางวิทยาศาสตร์ของนักเรียนชั้นมัธยมศึกษาปีที 4 โดยใช้ชุดกิจกรรมปฏิบัติการทดลอง เรื่อง สมบัติของธาตุและสารประกอบ. วารสารวิชาการมหาวิทยาลัยราชภัฏศรีสะเกษ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14(2)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12-28.</w:t>
          </w:r>
        </w:p>
        <w:p w14:paraId="40436C2B" w14:textId="77777777" w:rsidR="00FE0C89" w:rsidRPr="007C38F5" w:rsidRDefault="00FE0C89" w:rsidP="007C38F5">
          <w:pPr>
            <w:pStyle w:val="af1"/>
            <w:spacing w:after="0" w:line="240" w:lineRule="auto"/>
            <w:ind w:left="720" w:hanging="720"/>
            <w:contextualSpacing/>
            <w:jc w:val="thaiDistribute"/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</w:pP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มุกดาวัลย์ จิตรติภิญโญ และพรชัย ผาดไธสง. (2567). การพัฒนาการจัดการเรียนรู้แบบสืบเสาะหาความรู้ 5 ขั้น ร่วมกับเกมวิทยาศาสตร์ เพื่อส่งเสริมทักษะกระบวนการทางวิทยาศาสตร์สำหรับนักเรียนชั้นประถมศึกษาปีที่ 4. วารสารมหาวิทยาลัยราชภัฏร้อยเอ็ด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18(1)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169-179.</w:t>
          </w:r>
        </w:p>
        <w:p w14:paraId="75997806" w14:textId="77777777" w:rsidR="00FE0C89" w:rsidRPr="007C38F5" w:rsidRDefault="00FE0C89" w:rsidP="007C38F5">
          <w:pPr>
            <w:pStyle w:val="af1"/>
            <w:spacing w:after="0" w:line="240" w:lineRule="auto"/>
            <w:ind w:left="720" w:hanging="720"/>
            <w:contextualSpacing/>
            <w:jc w:val="thaiDistribute"/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</w:pP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ศิริกาล จันชัยชะนะ และวีระพงษ์ แสงชูโต. (2560). ผลการสอนโดยใช้ชุดการแสดงทางวิทยาศาสตร์เพื่อส่งเสริมทักษะกระบวนการทางวิทยาศาสตร์ของนักเรียนชั้นประถมศึกษาปีที 6. วารสารศึกษาศาสตร์มหาวิทยาลัยนเรศวร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20(4)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219-229.</w:t>
          </w:r>
        </w:p>
        <w:p w14:paraId="1B9E662F" w14:textId="77777777" w:rsidR="00FE0C89" w:rsidRPr="007C38F5" w:rsidRDefault="00FE0C89" w:rsidP="007C38F5">
          <w:pPr>
            <w:pStyle w:val="af1"/>
            <w:spacing w:after="0" w:line="240" w:lineRule="auto"/>
            <w:ind w:left="720" w:hanging="720"/>
            <w:contextualSpacing/>
            <w:jc w:val="thaiDistribute"/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</w:pP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ศิริดา บุรชาติ และศรุดา เห็นสว่าง. (2566). การสะท้อนคุณภาพทางการศึกษาจากความสัมพันธ์และพัฒนาการของผลการทดสอบทางการศึกษาระดับชาติขั้นพื้นฐาน (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>O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-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>NET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). วารสารการทดสอบและการประเมินทางการศึกษาระดับชาติ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3(2)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 xml:space="preserve">, 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129-147.</w:t>
          </w:r>
        </w:p>
        <w:p w14:paraId="26C2D10C" w14:textId="77777777" w:rsidR="00FE0C89" w:rsidRPr="007C38F5" w:rsidRDefault="00FE0C89" w:rsidP="007C38F5">
          <w:pPr>
            <w:pStyle w:val="af1"/>
            <w:spacing w:after="0" w:line="240" w:lineRule="auto"/>
            <w:ind w:left="720" w:hanging="720"/>
            <w:contextualSpacing/>
            <w:jc w:val="thaiDistribute"/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</w:pP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สถาบันทดสอบทางการศึกษาแห่งชาติ. (2564). สรุปผลการทดสอบทางการศึกษาระดับชาติขั้นพื้นฐาน (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>ONET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) ชั้นประถมศึกษาปีที่ 6 ปีการศึกษา 2564. กรุงเทพมหานคร: สถาบันทดสอบทางการศึกษาแห่งชาติ (องค์การมหาชน).</w:t>
          </w:r>
        </w:p>
        <w:p w14:paraId="1ADA8723" w14:textId="77777777" w:rsidR="00FE0C89" w:rsidRPr="007C38F5" w:rsidRDefault="00FE0C89" w:rsidP="007C38F5">
          <w:pPr>
            <w:pStyle w:val="af1"/>
            <w:spacing w:after="0" w:line="240" w:lineRule="auto"/>
            <w:ind w:left="720" w:hanging="720"/>
            <w:contextualSpacing/>
            <w:jc w:val="thaiDistribute"/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</w:pP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สถาบันทดสอบทางการศึกษาแห่งชาติ. (2565). บทสรุปผู้บริหาร: ผลการวิเคราะห์ผลการทดสอบทางการศึกษาระดับชาติขั้นพื้นฐาน (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>ONET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) ชั้นประถมศึกษาปีที่ 6 ปีการศึกษา 2565 เพื่อพัฒนาการเรียนการสอน. กรุงเทพมหานคร: สถาบันทดสอบทางการศึกษาแห่งชาติ (องค์การมหาชน).</w:t>
          </w:r>
        </w:p>
        <w:p w14:paraId="4C7F1205" w14:textId="77777777" w:rsidR="00FE0C89" w:rsidRPr="007C38F5" w:rsidRDefault="00FE0C89" w:rsidP="007C38F5">
          <w:pPr>
            <w:pStyle w:val="af1"/>
            <w:spacing w:after="0" w:line="240" w:lineRule="auto"/>
            <w:ind w:left="720" w:hanging="720"/>
            <w:contextualSpacing/>
            <w:jc w:val="thaiDistribute"/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</w:pP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lastRenderedPageBreak/>
            <w:t>สถาบันส่งเสริมการสอนวิทยาศาสตร์และเทคโนโลยี. (2560). การจัดสาระการเรียนรู้กลุ่มวิทยาศาสตร์ หลักสูตรการศึกษาขั้นพื้นฐาน. กรุงเทพมหานคร: สถาบันส่งเสริมการสอนวิทยาศาสตร์และเทคโนโลยี.</w:t>
          </w:r>
        </w:p>
        <w:p w14:paraId="41E32E85" w14:textId="77777777" w:rsidR="00FE0C89" w:rsidRPr="007C38F5" w:rsidRDefault="00FE0C89" w:rsidP="007C38F5">
          <w:pPr>
            <w:pStyle w:val="af1"/>
            <w:spacing w:after="0" w:line="240" w:lineRule="auto"/>
            <w:ind w:left="720" w:hanging="720"/>
            <w:contextualSpacing/>
            <w:jc w:val="thaiDistribute"/>
            <w:rPr>
              <w:rFonts w:ascii="TH SarabunPSK" w:hAnsi="TH SarabunPSK" w:cs="TH SarabunPSK"/>
              <w:noProof/>
              <w:sz w:val="32"/>
              <w:szCs w:val="32"/>
            </w:rPr>
          </w:pPr>
          <w:r w:rsidRPr="007C38F5">
            <w:rPr>
              <w:rFonts w:ascii="TH SarabunPSK" w:hAnsi="TH SarabunPSK" w:cs="TH SarabunPSK"/>
              <w:bCs w:val="0"/>
              <w:sz w:val="32"/>
              <w:szCs w:val="32"/>
            </w:rPr>
            <w:fldChar w:fldCharType="end"/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 xml:space="preserve"> Khampui, K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.-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>O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 xml:space="preserve">. 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>et al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. (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>2025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 xml:space="preserve">). 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>Enhancing science process skills and scientific mind with low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-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>cost mini science experiment kits for Thai 6th graders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 xml:space="preserve">. 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>Higher Education Studies, 15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(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>2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)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>, 158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-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</w:rPr>
            <w:t>164</w:t>
          </w:r>
          <w:r w:rsidRPr="007C38F5">
            <w:rPr>
              <w:rFonts w:ascii="TH SarabunPSK" w:hAnsi="TH SarabunPSK" w:cs="TH SarabunPSK"/>
              <w:bCs w:val="0"/>
              <w:noProof/>
              <w:sz w:val="32"/>
              <w:szCs w:val="32"/>
              <w:cs/>
            </w:rPr>
            <w:t>.</w:t>
          </w:r>
        </w:p>
      </w:sdtContent>
    </w:sdt>
    <w:p w14:paraId="437C82F3" w14:textId="77777777" w:rsidR="00FE0C89" w:rsidRPr="007C38F5" w:rsidRDefault="00FE0C89" w:rsidP="007C38F5">
      <w:pPr>
        <w:spacing w:after="0" w:line="240" w:lineRule="auto"/>
        <w:rPr>
          <w:rFonts w:ascii="TH SarabunPSK" w:hAnsi="TH SarabunPSK"/>
          <w:sz w:val="32"/>
          <w:szCs w:val="32"/>
        </w:rPr>
      </w:pPr>
    </w:p>
    <w:p w14:paraId="2E07C4D7" w14:textId="77777777" w:rsidR="0031726D" w:rsidRPr="007C38F5" w:rsidRDefault="0031726D" w:rsidP="007C38F5">
      <w:pPr>
        <w:spacing w:after="0" w:line="240" w:lineRule="auto"/>
        <w:rPr>
          <w:rFonts w:ascii="TH SarabunPSK" w:hAnsi="TH SarabunPSK"/>
          <w:sz w:val="32"/>
          <w:szCs w:val="32"/>
        </w:rPr>
      </w:pPr>
    </w:p>
    <w:sectPr w:rsidR="0031726D" w:rsidRPr="007C38F5" w:rsidSect="00FE71A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footnotePr>
        <w:numFmt w:val="chicago"/>
      </w:footnotePr>
      <w:pgSz w:w="11906" w:h="16838" w:code="9"/>
      <w:pgMar w:top="1418" w:right="1134" w:bottom="1134" w:left="1418" w:header="794" w:footer="794" w:gutter="0"/>
      <w:pgNumType w:start="126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E5E145" w14:textId="77777777" w:rsidR="00974993" w:rsidRDefault="00974993" w:rsidP="00857409">
      <w:pPr>
        <w:spacing w:after="0" w:line="240" w:lineRule="auto"/>
      </w:pPr>
      <w:r>
        <w:separator/>
      </w:r>
    </w:p>
  </w:endnote>
  <w:endnote w:type="continuationSeparator" w:id="0">
    <w:p w14:paraId="5B54519C" w14:textId="77777777" w:rsidR="00974993" w:rsidRDefault="00974993" w:rsidP="00857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FreesiaUPC"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BrowalliaNew">
    <w:altName w:val="PMingLiU"/>
    <w:charset w:val="00"/>
    <w:family w:val="auto"/>
    <w:pitch w:val="variable"/>
    <w:sig w:usb0="A10002FF" w:usb1="5000204A" w:usb2="00000020" w:usb3="00000000" w:csb0="00010097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illeniaUPC">
    <w:charset w:val="DE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F Srivichai">
    <w:altName w:val="Browallia New"/>
    <w:panose1 w:val="00000000000000000000"/>
    <w:charset w:val="DE"/>
    <w:family w:val="swiss"/>
    <w:notTrueType/>
    <w:pitch w:val="default"/>
    <w:sig w:usb0="01000003" w:usb1="00000000" w:usb2="00000000" w:usb3="00000000" w:csb0="00010001" w:csb1="00000000"/>
  </w:font>
  <w:font w:name="TF Uthong">
    <w:altName w:val="Angsana New"/>
    <w:panose1 w:val="00000000000000000000"/>
    <w:charset w:val="DE"/>
    <w:family w:val="roman"/>
    <w:notTrueType/>
    <w:pitch w:val="default"/>
    <w:sig w:usb0="01000001" w:usb1="00000000" w:usb2="00000000" w:usb3="00000000" w:csb0="00010000" w:csb1="00000000"/>
  </w:font>
  <w:font w:name="ThaiRuning">
    <w:altName w:val="ThaiRuning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Sans Serif">
    <w:altName w:val="Times New Roman"/>
    <w:charset w:val="00"/>
    <w:family w:val="roman"/>
    <w:pitch w:val="default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7EC10" w14:textId="77777777" w:rsidR="00FE71AA" w:rsidRDefault="00FE71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8434CF" w14:textId="77777777" w:rsidR="00FE71AA" w:rsidRDefault="00FE71A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A05A6" w14:textId="77777777" w:rsidR="00FE71AA" w:rsidRDefault="00FE71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493648" w14:textId="77777777" w:rsidR="00974993" w:rsidRDefault="00974993" w:rsidP="00857409">
      <w:pPr>
        <w:spacing w:after="0" w:line="240" w:lineRule="auto"/>
      </w:pPr>
      <w:r>
        <w:separator/>
      </w:r>
    </w:p>
  </w:footnote>
  <w:footnote w:type="continuationSeparator" w:id="0">
    <w:p w14:paraId="564E8E8C" w14:textId="77777777" w:rsidR="00974993" w:rsidRDefault="00974993" w:rsidP="00857409">
      <w:pPr>
        <w:spacing w:after="0" w:line="240" w:lineRule="auto"/>
      </w:pPr>
      <w:r>
        <w:continuationSeparator/>
      </w:r>
    </w:p>
  </w:footnote>
  <w:footnote w:id="1">
    <w:p w14:paraId="68BC3004" w14:textId="7B6C26CE" w:rsidR="007C38F5" w:rsidRPr="00DC4EC9" w:rsidRDefault="007C38F5">
      <w:pPr>
        <w:pStyle w:val="ae"/>
        <w:rPr>
          <w:rFonts w:ascii="TH SarabunPSK" w:hAnsi="TH SarabunPSK" w:cs="TH SarabunPSK"/>
          <w:bCs w:val="0"/>
          <w:sz w:val="24"/>
          <w:szCs w:val="24"/>
          <w:cs/>
        </w:rPr>
      </w:pPr>
      <w:r w:rsidRPr="00DC4EC9">
        <w:rPr>
          <w:rStyle w:val="af0"/>
          <w:rFonts w:ascii="TH SarabunPSK" w:hAnsi="TH SarabunPSK" w:cs="TH SarabunPSK"/>
          <w:bCs w:val="0"/>
          <w:sz w:val="24"/>
          <w:szCs w:val="24"/>
        </w:rPr>
        <w:footnoteRef/>
      </w:r>
      <w:r w:rsidRPr="00DC4EC9">
        <w:rPr>
          <w:rFonts w:ascii="TH SarabunPSK" w:hAnsi="TH SarabunPSK" w:cs="TH SarabunPSK"/>
          <w:bCs w:val="0"/>
          <w:sz w:val="24"/>
          <w:szCs w:val="24"/>
        </w:rPr>
        <w:t xml:space="preserve"> </w:t>
      </w:r>
      <w:r w:rsidR="00DC4EC9" w:rsidRPr="00DC4EC9">
        <w:rPr>
          <w:rFonts w:ascii="TH SarabunPSK" w:hAnsi="TH SarabunPSK" w:cs="TH SarabunPSK"/>
          <w:bCs w:val="0"/>
          <w:sz w:val="24"/>
          <w:szCs w:val="24"/>
        </w:rPr>
        <w:t xml:space="preserve">Received </w:t>
      </w:r>
      <w:r w:rsidR="00DC4EC9" w:rsidRPr="00DC4EC9">
        <w:rPr>
          <w:rFonts w:ascii="TH SarabunPSK" w:hAnsi="TH SarabunPSK" w:cs="TH SarabunPSK"/>
          <w:bCs w:val="0"/>
          <w:sz w:val="24"/>
          <w:szCs w:val="24"/>
          <w:cs/>
        </w:rPr>
        <w:t xml:space="preserve">17 </w:t>
      </w:r>
      <w:r w:rsidR="00DC4EC9" w:rsidRPr="00DC4EC9">
        <w:rPr>
          <w:rFonts w:ascii="TH SarabunPSK" w:hAnsi="TH SarabunPSK" w:cs="TH SarabunPSK"/>
          <w:bCs w:val="0"/>
          <w:sz w:val="24"/>
          <w:szCs w:val="24"/>
        </w:rPr>
        <w:t xml:space="preserve">September </w:t>
      </w:r>
      <w:r w:rsidR="00DC4EC9" w:rsidRPr="00DC4EC9">
        <w:rPr>
          <w:rFonts w:ascii="TH SarabunPSK" w:hAnsi="TH SarabunPSK" w:cs="TH SarabunPSK"/>
          <w:bCs w:val="0"/>
          <w:sz w:val="24"/>
          <w:szCs w:val="24"/>
          <w:cs/>
        </w:rPr>
        <w:t>2026</w:t>
      </w:r>
      <w:r w:rsidR="00DC4EC9" w:rsidRPr="00DC4EC9">
        <w:rPr>
          <w:rFonts w:ascii="TH SarabunPSK" w:hAnsi="TH SarabunPSK" w:cs="TH SarabunPSK"/>
          <w:bCs w:val="0"/>
          <w:sz w:val="24"/>
          <w:szCs w:val="24"/>
        </w:rPr>
        <w:t xml:space="preserve">; Revised </w:t>
      </w:r>
      <w:r w:rsidR="00DC4EC9" w:rsidRPr="00DC4EC9">
        <w:rPr>
          <w:rFonts w:ascii="TH SarabunPSK" w:hAnsi="TH SarabunPSK" w:cs="TH SarabunPSK"/>
          <w:bCs w:val="0"/>
          <w:sz w:val="24"/>
          <w:szCs w:val="24"/>
          <w:cs/>
        </w:rPr>
        <w:t xml:space="preserve">24 </w:t>
      </w:r>
      <w:r w:rsidR="00DC4EC9" w:rsidRPr="00DC4EC9">
        <w:rPr>
          <w:rFonts w:ascii="TH SarabunPSK" w:hAnsi="TH SarabunPSK" w:cs="TH SarabunPSK"/>
          <w:bCs w:val="0"/>
          <w:sz w:val="24"/>
          <w:szCs w:val="24"/>
        </w:rPr>
        <w:t xml:space="preserve">October </w:t>
      </w:r>
      <w:r w:rsidR="00DC4EC9" w:rsidRPr="00DC4EC9">
        <w:rPr>
          <w:rFonts w:ascii="TH SarabunPSK" w:hAnsi="TH SarabunPSK" w:cs="TH SarabunPSK"/>
          <w:bCs w:val="0"/>
          <w:sz w:val="24"/>
          <w:szCs w:val="24"/>
          <w:cs/>
        </w:rPr>
        <w:t>2026</w:t>
      </w:r>
      <w:r w:rsidR="00DC4EC9" w:rsidRPr="00DC4EC9">
        <w:rPr>
          <w:rFonts w:ascii="TH SarabunPSK" w:hAnsi="TH SarabunPSK" w:cs="TH SarabunPSK"/>
          <w:bCs w:val="0"/>
          <w:sz w:val="24"/>
          <w:szCs w:val="24"/>
        </w:rPr>
        <w:t xml:space="preserve">; Accepted </w:t>
      </w:r>
      <w:r w:rsidR="00DC4EC9" w:rsidRPr="00DC4EC9">
        <w:rPr>
          <w:rFonts w:ascii="TH SarabunPSK" w:hAnsi="TH SarabunPSK" w:cs="TH SarabunPSK"/>
          <w:bCs w:val="0"/>
          <w:sz w:val="24"/>
          <w:szCs w:val="24"/>
          <w:cs/>
        </w:rPr>
        <w:t xml:space="preserve">31 </w:t>
      </w:r>
      <w:r w:rsidR="00DC4EC9" w:rsidRPr="00DC4EC9">
        <w:rPr>
          <w:rFonts w:ascii="TH SarabunPSK" w:hAnsi="TH SarabunPSK" w:cs="TH SarabunPSK"/>
          <w:bCs w:val="0"/>
          <w:sz w:val="24"/>
          <w:szCs w:val="24"/>
        </w:rPr>
        <w:t xml:space="preserve">October </w:t>
      </w:r>
      <w:r w:rsidR="00DC4EC9" w:rsidRPr="00DC4EC9">
        <w:rPr>
          <w:rFonts w:ascii="TH SarabunPSK" w:hAnsi="TH SarabunPSK" w:cs="TH SarabunPSK"/>
          <w:bCs w:val="0"/>
          <w:sz w:val="24"/>
          <w:szCs w:val="24"/>
          <w:cs/>
        </w:rPr>
        <w:t>2026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bCs w:val="0"/>
        <w:sz w:val="30"/>
        <w:szCs w:val="30"/>
      </w:rPr>
      <w:id w:val="1055852862"/>
      <w:docPartObj>
        <w:docPartGallery w:val="Page Numbers (Top of Page)"/>
        <w:docPartUnique/>
      </w:docPartObj>
    </w:sdtPr>
    <w:sdtContent>
      <w:p w14:paraId="69CB73C6" w14:textId="246A8780" w:rsidR="00DF51B2" w:rsidRPr="008C18D9" w:rsidRDefault="00C77E8D" w:rsidP="008C18D9">
        <w:pPr>
          <w:pStyle w:val="a3"/>
          <w:pBdr>
            <w:bottom w:val="single" w:sz="4" w:space="1" w:color="D9D9D9"/>
          </w:pBdr>
          <w:spacing w:line="240" w:lineRule="auto"/>
          <w:rPr>
            <w:rFonts w:ascii="TH SarabunPSK" w:hAnsi="TH SarabunPSK" w:cs="TH SarabunPSK"/>
            <w:bCs w:val="0"/>
            <w:color w:val="595959"/>
            <w:sz w:val="30"/>
            <w:szCs w:val="30"/>
          </w:rPr>
        </w:pPr>
        <w:r>
          <w:rPr>
            <w:rFonts w:ascii="TH SarabunPSK" w:hAnsi="TH SarabunPSK"/>
            <w:noProof/>
            <w:szCs w:val="22"/>
          </w:rPr>
          <w:drawing>
            <wp:anchor distT="0" distB="0" distL="114300" distR="114300" simplePos="0" relativeHeight="251668480" behindDoc="1" locked="0" layoutInCell="1" allowOverlap="1" wp14:anchorId="19F3DBFF" wp14:editId="288A0228">
              <wp:simplePos x="0" y="0"/>
              <wp:positionH relativeFrom="column">
                <wp:posOffset>5878773</wp:posOffset>
              </wp:positionH>
              <wp:positionV relativeFrom="paragraph">
                <wp:posOffset>-124318</wp:posOffset>
              </wp:positionV>
              <wp:extent cx="403225" cy="389890"/>
              <wp:effectExtent l="0" t="0" r="0" b="0"/>
              <wp:wrapNone/>
              <wp:docPr id="910425119" name="รูปภาพ 9104251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3225" cy="389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6597F" w:rsidRPr="0011749B">
          <w:rPr>
            <w:rFonts w:ascii="TH SarabunPSK" w:hAnsi="TH SarabunPSK" w:cs="TH SarabunPSK"/>
            <w:b/>
            <w:sz w:val="30"/>
            <w:szCs w:val="30"/>
          </w:rPr>
          <w:fldChar w:fldCharType="begin"/>
        </w:r>
        <w:r w:rsidR="00DF51B2" w:rsidRPr="0011749B">
          <w:rPr>
            <w:rFonts w:ascii="TH SarabunPSK" w:hAnsi="TH SarabunPSK" w:cs="TH SarabunPSK"/>
            <w:b/>
            <w:sz w:val="30"/>
            <w:szCs w:val="30"/>
          </w:rPr>
          <w:instrText xml:space="preserve"> PAGE   \* MERGEFORMAT </w:instrText>
        </w:r>
        <w:r w:rsidR="0086597F" w:rsidRPr="0011749B">
          <w:rPr>
            <w:rFonts w:ascii="TH SarabunPSK" w:hAnsi="TH SarabunPSK" w:cs="TH SarabunPSK"/>
            <w:b/>
            <w:sz w:val="30"/>
            <w:szCs w:val="30"/>
          </w:rPr>
          <w:fldChar w:fldCharType="separate"/>
        </w:r>
        <w:r w:rsidR="00AB4796" w:rsidRPr="0011749B">
          <w:rPr>
            <w:rFonts w:ascii="TH SarabunPSK" w:hAnsi="TH SarabunPSK" w:cs="TH SarabunPSK"/>
            <w:b/>
            <w:noProof/>
            <w:sz w:val="30"/>
            <w:szCs w:val="30"/>
          </w:rPr>
          <w:t>2</w:t>
        </w:r>
        <w:r w:rsidR="0086597F" w:rsidRPr="0011749B">
          <w:rPr>
            <w:rFonts w:ascii="TH SarabunPSK" w:hAnsi="TH SarabunPSK" w:cs="TH SarabunPSK"/>
            <w:b/>
            <w:sz w:val="30"/>
            <w:szCs w:val="30"/>
          </w:rPr>
          <w:fldChar w:fldCharType="end"/>
        </w:r>
        <w:r w:rsidR="00DF51B2" w:rsidRPr="0011749B">
          <w:rPr>
            <w:rFonts w:ascii="TH SarabunPSK" w:hAnsi="TH SarabunPSK" w:cs="TH SarabunPSK"/>
            <w:b/>
            <w:sz w:val="30"/>
            <w:szCs w:val="30"/>
            <w:cs/>
            <w:lang w:val="th-TH"/>
          </w:rPr>
          <w:t xml:space="preserve"> |</w:t>
        </w:r>
        <w:r w:rsidR="00D9466A" w:rsidRPr="0011749B">
          <w:rPr>
            <w:rFonts w:ascii="TH SarabunPSK" w:hAnsi="TH SarabunPSK" w:cs="TH SarabunPSK"/>
            <w:bCs w:val="0"/>
            <w:color w:val="595959"/>
            <w:sz w:val="30"/>
            <w:szCs w:val="30"/>
          </w:rPr>
          <w:t xml:space="preserve"> </w:t>
        </w:r>
        <w:r w:rsidR="00FE71AA">
          <w:rPr>
            <w:rFonts w:ascii="TH SarabunPSK" w:hAnsi="TH SarabunPSK"/>
            <w:bCs w:val="0"/>
            <w:color w:val="595959"/>
            <w:sz w:val="30"/>
            <w:szCs w:val="30"/>
          </w:rPr>
          <w:t xml:space="preserve">Vol.9 No.10 (October 2026)                                                          </w:t>
        </w:r>
        <w:r w:rsidR="00FE71AA">
          <w:rPr>
            <w:rFonts w:ascii="TH SarabunPSK" w:hAnsi="TH SarabunPSK" w:hint="cs"/>
            <w:bCs w:val="0"/>
            <w:color w:val="595959"/>
            <w:sz w:val="30"/>
            <w:szCs w:val="30"/>
            <w:cs/>
          </w:rPr>
          <w:t xml:space="preserve">ปีที่ </w:t>
        </w:r>
        <w:r w:rsidR="00FE71AA">
          <w:rPr>
            <w:rFonts w:ascii="TH SarabunPSK" w:hAnsi="TH SarabunPSK"/>
            <w:bCs w:val="0"/>
            <w:color w:val="595959"/>
            <w:sz w:val="30"/>
            <w:szCs w:val="30"/>
          </w:rPr>
          <w:t xml:space="preserve">9 </w:t>
        </w:r>
        <w:r w:rsidR="00FE71AA">
          <w:rPr>
            <w:rFonts w:ascii="TH SarabunPSK" w:hAnsi="TH SarabunPSK" w:hint="cs"/>
            <w:bCs w:val="0"/>
            <w:color w:val="595959"/>
            <w:sz w:val="30"/>
            <w:szCs w:val="30"/>
            <w:cs/>
          </w:rPr>
          <w:t>ฉบับที่ 10</w:t>
        </w:r>
        <w:r w:rsidR="00FE71AA">
          <w:rPr>
            <w:rFonts w:ascii="TH SarabunPSK" w:hAnsi="TH SarabunPSK"/>
            <w:bCs w:val="0"/>
            <w:color w:val="595959"/>
            <w:sz w:val="30"/>
            <w:szCs w:val="30"/>
          </w:rPr>
          <w:t xml:space="preserve"> (</w:t>
        </w:r>
        <w:r w:rsidR="00FE71AA">
          <w:rPr>
            <w:rFonts w:ascii="TH SarabunPSK" w:hAnsi="TH SarabunPSK" w:hint="cs"/>
            <w:bCs w:val="0"/>
            <w:color w:val="595959"/>
            <w:sz w:val="30"/>
            <w:szCs w:val="30"/>
            <w:cs/>
          </w:rPr>
          <w:t xml:space="preserve">ตุลาคม </w:t>
        </w:r>
        <w:r w:rsidR="00FE71AA">
          <w:rPr>
            <w:rFonts w:ascii="TH SarabunPSK" w:hAnsi="TH SarabunPSK"/>
            <w:bCs w:val="0"/>
            <w:color w:val="595959"/>
            <w:sz w:val="30"/>
            <w:szCs w:val="30"/>
          </w:rPr>
          <w:t>2569)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color w:val="7F7F7F"/>
        <w:spacing w:val="60"/>
        <w:cs/>
        <w:lang w:val="th-TH"/>
      </w:rPr>
      <w:id w:val="1055852863"/>
      <w:docPartObj>
        <w:docPartGallery w:val="Page Numbers (Top of Page)"/>
        <w:docPartUnique/>
      </w:docPartObj>
    </w:sdtPr>
    <w:sdtEndPr>
      <w:rPr>
        <w:b/>
        <w:color w:val="auto"/>
        <w:spacing w:val="0"/>
        <w:cs w:val="0"/>
        <w:lang w:val="en-US"/>
      </w:rPr>
    </w:sdtEndPr>
    <w:sdtContent>
      <w:p w14:paraId="5F34E2BD" w14:textId="41D504E2" w:rsidR="00857409" w:rsidRDefault="00C77E8D" w:rsidP="007F086F">
        <w:pPr>
          <w:pStyle w:val="a3"/>
          <w:pBdr>
            <w:bottom w:val="single" w:sz="4" w:space="1" w:color="D9D9D9"/>
          </w:pBdr>
          <w:tabs>
            <w:tab w:val="clear" w:pos="4513"/>
            <w:tab w:val="left" w:pos="4120"/>
          </w:tabs>
          <w:spacing w:line="240" w:lineRule="auto"/>
          <w:rPr>
            <w:b/>
          </w:rPr>
        </w:pPr>
        <w:r>
          <w:rPr>
            <w:rFonts w:ascii="TH SarabunPSK" w:hAnsi="TH SarabunPSK"/>
            <w:noProof/>
            <w:szCs w:val="22"/>
          </w:rPr>
          <w:drawing>
            <wp:anchor distT="0" distB="0" distL="114300" distR="114300" simplePos="0" relativeHeight="251666432" behindDoc="1" locked="0" layoutInCell="1" allowOverlap="1" wp14:anchorId="273DECD3" wp14:editId="2214CA87">
              <wp:simplePos x="0" y="0"/>
              <wp:positionH relativeFrom="column">
                <wp:posOffset>-357505</wp:posOffset>
              </wp:positionH>
              <wp:positionV relativeFrom="paragraph">
                <wp:posOffset>-75565</wp:posOffset>
              </wp:positionV>
              <wp:extent cx="403225" cy="389890"/>
              <wp:effectExtent l="0" t="0" r="0" b="0"/>
              <wp:wrapNone/>
              <wp:docPr id="1758444726" name="รูปภาพ 17584447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3225" cy="389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B26C85">
          <w:rPr>
            <w:rFonts w:ascii="TH SarabunPSK" w:hAnsi="TH SarabunPSK" w:cs="TH SarabunPSK" w:hint="cs"/>
            <w:b/>
            <w:bCs w:val="0"/>
            <w:color w:val="595959"/>
            <w:sz w:val="30"/>
            <w:szCs w:val="30"/>
            <w:cs/>
            <w:lang w:val="th-TH"/>
          </w:rPr>
          <w:t xml:space="preserve"> </w:t>
        </w:r>
        <w:r w:rsidRPr="00F179B5">
          <w:rPr>
            <w:rFonts w:ascii="TH SarabunPSK" w:hAnsi="TH SarabunPSK" w:cs="TH SarabunPSK"/>
            <w:color w:val="595959"/>
            <w:sz w:val="30"/>
            <w:szCs w:val="30"/>
            <w:cs/>
            <w:lang w:val="th-TH"/>
          </w:rPr>
          <w:t>วารสารสังคมพัฒนศาสตร์</w:t>
        </w:r>
        <w:r w:rsidR="00012A01">
          <w:rPr>
            <w:rFonts w:ascii="TH SarabunPSK" w:hAnsi="TH SarabunPSK" w:cs="TH SarabunPSK"/>
            <w:color w:val="595959"/>
            <w:sz w:val="30"/>
            <w:szCs w:val="30"/>
            <w:cs/>
          </w:rPr>
          <w:tab/>
        </w:r>
        <w:r w:rsidR="007F086F">
          <w:rPr>
            <w:rFonts w:ascii="TH SarabunPSK" w:hAnsi="TH SarabunPSK" w:cs="TH SarabunPSK"/>
            <w:color w:val="595959"/>
            <w:sz w:val="30"/>
            <w:szCs w:val="30"/>
            <w:cs/>
          </w:rPr>
          <w:tab/>
        </w:r>
        <w:r w:rsidRPr="00F179B5">
          <w:rPr>
            <w:rFonts w:ascii="Yu Mincho" w:eastAsia="Yu Mincho" w:hAnsi="Yu Mincho" w:cs="TH SarabunPSK"/>
            <w:color w:val="595959"/>
            <w:sz w:val="20"/>
            <w:szCs w:val="20"/>
          </w:rPr>
          <w:t>Journal of Social Science Development</w:t>
        </w:r>
        <w:r w:rsidRPr="00F179B5">
          <w:rPr>
            <w:rFonts w:ascii="MS Reference Sans Serif" w:eastAsia="Yu Mincho Light" w:hAnsi="MS Reference Sans Serif" w:cs="TH Charm of AU"/>
            <w:color w:val="595959"/>
            <w:sz w:val="20"/>
            <w:szCs w:val="20"/>
          </w:rPr>
          <w:t xml:space="preserve"> </w:t>
        </w:r>
        <w:r w:rsidR="00857409" w:rsidRPr="00DF51B2">
          <w:rPr>
            <w:rFonts w:ascii="TH SarabunPSK" w:hAnsi="TH SarabunPSK" w:cs="TH SarabunPSK"/>
            <w:sz w:val="28"/>
            <w:cs/>
            <w:lang w:val="th-TH"/>
          </w:rPr>
          <w:t xml:space="preserve">| </w:t>
        </w:r>
        <w:r w:rsidR="0086597F" w:rsidRPr="00D86FF5">
          <w:rPr>
            <w:rFonts w:ascii="TH SarabunPSK" w:hAnsi="TH SarabunPSK" w:cs="TH SarabunPSK"/>
            <w:b/>
            <w:bCs w:val="0"/>
            <w:sz w:val="28"/>
          </w:rPr>
          <w:fldChar w:fldCharType="begin"/>
        </w:r>
        <w:r w:rsidR="00857409" w:rsidRPr="00D86FF5">
          <w:rPr>
            <w:rFonts w:ascii="TH SarabunPSK" w:hAnsi="TH SarabunPSK" w:cs="TH SarabunPSK"/>
            <w:b/>
            <w:bCs w:val="0"/>
            <w:sz w:val="28"/>
          </w:rPr>
          <w:instrText xml:space="preserve"> PAGE   \* MERGEFORMAT </w:instrText>
        </w:r>
        <w:r w:rsidR="0086597F" w:rsidRPr="00D86FF5">
          <w:rPr>
            <w:rFonts w:ascii="TH SarabunPSK" w:hAnsi="TH SarabunPSK" w:cs="TH SarabunPSK"/>
            <w:b/>
            <w:bCs w:val="0"/>
            <w:sz w:val="28"/>
          </w:rPr>
          <w:fldChar w:fldCharType="separate"/>
        </w:r>
        <w:r w:rsidR="00AB4796" w:rsidRPr="00AB4796">
          <w:rPr>
            <w:rFonts w:ascii="TH SarabunPSK" w:hAnsi="TH SarabunPSK" w:cs="TH SarabunPSK"/>
            <w:b/>
            <w:bCs w:val="0"/>
            <w:noProof/>
            <w:sz w:val="28"/>
            <w:szCs w:val="28"/>
            <w:lang w:val="th-TH"/>
          </w:rPr>
          <w:t>1</w:t>
        </w:r>
        <w:r w:rsidR="0086597F" w:rsidRPr="00D86FF5">
          <w:rPr>
            <w:rFonts w:ascii="TH SarabunPSK" w:hAnsi="TH SarabunPSK" w:cs="TH SarabunPSK"/>
            <w:b/>
            <w:bCs w:val="0"/>
            <w:sz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74F468" w14:textId="77777777" w:rsidR="00FE71AA" w:rsidRDefault="00FE71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B26F4A"/>
    <w:multiLevelType w:val="multilevel"/>
    <w:tmpl w:val="54748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90369"/>
    <w:multiLevelType w:val="hybridMultilevel"/>
    <w:tmpl w:val="A0D69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D1DD9"/>
    <w:multiLevelType w:val="hybridMultilevel"/>
    <w:tmpl w:val="DAB84190"/>
    <w:lvl w:ilvl="0" w:tplc="9896538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1B9737E"/>
    <w:multiLevelType w:val="multilevel"/>
    <w:tmpl w:val="EADC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6577DC"/>
    <w:multiLevelType w:val="hybridMultilevel"/>
    <w:tmpl w:val="145A470A"/>
    <w:lvl w:ilvl="0" w:tplc="D124E6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8D2E52"/>
    <w:multiLevelType w:val="multilevel"/>
    <w:tmpl w:val="8C540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EC0B63"/>
    <w:multiLevelType w:val="hybridMultilevel"/>
    <w:tmpl w:val="145A470A"/>
    <w:lvl w:ilvl="0" w:tplc="D124E6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000840"/>
    <w:multiLevelType w:val="hybridMultilevel"/>
    <w:tmpl w:val="049C4B3A"/>
    <w:lvl w:ilvl="0" w:tplc="9A7E7F82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8" w15:restartNumberingAfterBreak="0">
    <w:nsid w:val="5FF34867"/>
    <w:multiLevelType w:val="multilevel"/>
    <w:tmpl w:val="A3E280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66272377"/>
    <w:multiLevelType w:val="multilevel"/>
    <w:tmpl w:val="9F065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A3150B"/>
    <w:multiLevelType w:val="hybridMultilevel"/>
    <w:tmpl w:val="F7F88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737F6"/>
    <w:multiLevelType w:val="multilevel"/>
    <w:tmpl w:val="1D8CC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C31121"/>
    <w:multiLevelType w:val="hybridMultilevel"/>
    <w:tmpl w:val="77C2C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F15495"/>
    <w:multiLevelType w:val="multilevel"/>
    <w:tmpl w:val="63B8F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6929073">
    <w:abstractNumId w:val="13"/>
  </w:num>
  <w:num w:numId="2" w16cid:durableId="410153890">
    <w:abstractNumId w:val="5"/>
  </w:num>
  <w:num w:numId="3" w16cid:durableId="1868323657">
    <w:abstractNumId w:val="7"/>
  </w:num>
  <w:num w:numId="4" w16cid:durableId="480973191">
    <w:abstractNumId w:val="11"/>
  </w:num>
  <w:num w:numId="5" w16cid:durableId="813987271">
    <w:abstractNumId w:val="3"/>
  </w:num>
  <w:num w:numId="6" w16cid:durableId="1174413061">
    <w:abstractNumId w:val="0"/>
  </w:num>
  <w:num w:numId="7" w16cid:durableId="1943999913">
    <w:abstractNumId w:val="2"/>
  </w:num>
  <w:num w:numId="8" w16cid:durableId="1904482313">
    <w:abstractNumId w:val="1"/>
  </w:num>
  <w:num w:numId="9" w16cid:durableId="681976274">
    <w:abstractNumId w:val="12"/>
  </w:num>
  <w:num w:numId="10" w16cid:durableId="124130489">
    <w:abstractNumId w:val="6"/>
  </w:num>
  <w:num w:numId="11" w16cid:durableId="1828200972">
    <w:abstractNumId w:val="4"/>
  </w:num>
  <w:num w:numId="12" w16cid:durableId="1706172305">
    <w:abstractNumId w:val="10"/>
  </w:num>
  <w:num w:numId="13" w16cid:durableId="1124276999">
    <w:abstractNumId w:val="8"/>
  </w:num>
  <w:num w:numId="14" w16cid:durableId="256428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mirrorMargins/>
  <w:proofState w:spelling="clean" w:grammar="clean"/>
  <w:attachedTemplate r:id="rId1"/>
  <w:styleLockTheme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858"/>
    <w:rsid w:val="000075D6"/>
    <w:rsid w:val="00012A01"/>
    <w:rsid w:val="00024CFE"/>
    <w:rsid w:val="0002564C"/>
    <w:rsid w:val="000328B5"/>
    <w:rsid w:val="00032AB8"/>
    <w:rsid w:val="000346C8"/>
    <w:rsid w:val="00047470"/>
    <w:rsid w:val="000551EC"/>
    <w:rsid w:val="00063EBB"/>
    <w:rsid w:val="00066BBE"/>
    <w:rsid w:val="000840BB"/>
    <w:rsid w:val="000845A6"/>
    <w:rsid w:val="00085672"/>
    <w:rsid w:val="0009217D"/>
    <w:rsid w:val="0009492C"/>
    <w:rsid w:val="000960E4"/>
    <w:rsid w:val="000A220B"/>
    <w:rsid w:val="000A68AC"/>
    <w:rsid w:val="000A78B0"/>
    <w:rsid w:val="000B399E"/>
    <w:rsid w:val="000B6AD0"/>
    <w:rsid w:val="000C2423"/>
    <w:rsid w:val="000C7FAF"/>
    <w:rsid w:val="000D1E44"/>
    <w:rsid w:val="000D34D7"/>
    <w:rsid w:val="000D5A8C"/>
    <w:rsid w:val="000E0C69"/>
    <w:rsid w:val="000F556E"/>
    <w:rsid w:val="000F6682"/>
    <w:rsid w:val="00114660"/>
    <w:rsid w:val="00115BAB"/>
    <w:rsid w:val="001173CE"/>
    <w:rsid w:val="0011749B"/>
    <w:rsid w:val="00120C17"/>
    <w:rsid w:val="001216B1"/>
    <w:rsid w:val="001245EA"/>
    <w:rsid w:val="001266AF"/>
    <w:rsid w:val="00127BA0"/>
    <w:rsid w:val="0013201D"/>
    <w:rsid w:val="0013613D"/>
    <w:rsid w:val="001364D6"/>
    <w:rsid w:val="00142CA6"/>
    <w:rsid w:val="0015256E"/>
    <w:rsid w:val="001535EA"/>
    <w:rsid w:val="001633D0"/>
    <w:rsid w:val="00164DA2"/>
    <w:rsid w:val="00174B2F"/>
    <w:rsid w:val="00182EA7"/>
    <w:rsid w:val="00185C70"/>
    <w:rsid w:val="0018752F"/>
    <w:rsid w:val="0019107E"/>
    <w:rsid w:val="00195626"/>
    <w:rsid w:val="001A15EC"/>
    <w:rsid w:val="001B0499"/>
    <w:rsid w:val="001B0A9F"/>
    <w:rsid w:val="001B2449"/>
    <w:rsid w:val="001B7B9E"/>
    <w:rsid w:val="001C2819"/>
    <w:rsid w:val="001D54E3"/>
    <w:rsid w:val="001E26A8"/>
    <w:rsid w:val="001E2727"/>
    <w:rsid w:val="001E76BB"/>
    <w:rsid w:val="001E77D8"/>
    <w:rsid w:val="001F0D45"/>
    <w:rsid w:val="001F570D"/>
    <w:rsid w:val="001F5FB3"/>
    <w:rsid w:val="00207ECC"/>
    <w:rsid w:val="00217C9D"/>
    <w:rsid w:val="002232D1"/>
    <w:rsid w:val="00235112"/>
    <w:rsid w:val="002379B5"/>
    <w:rsid w:val="0024379F"/>
    <w:rsid w:val="00245606"/>
    <w:rsid w:val="00246548"/>
    <w:rsid w:val="00250013"/>
    <w:rsid w:val="0025018F"/>
    <w:rsid w:val="00256806"/>
    <w:rsid w:val="0026262F"/>
    <w:rsid w:val="00265DF1"/>
    <w:rsid w:val="002734B5"/>
    <w:rsid w:val="00277310"/>
    <w:rsid w:val="002A4D81"/>
    <w:rsid w:val="002A57BC"/>
    <w:rsid w:val="002B014F"/>
    <w:rsid w:val="002B0E60"/>
    <w:rsid w:val="002B4607"/>
    <w:rsid w:val="002B6EB3"/>
    <w:rsid w:val="002C704E"/>
    <w:rsid w:val="002D0606"/>
    <w:rsid w:val="002D156D"/>
    <w:rsid w:val="002D4BAD"/>
    <w:rsid w:val="002D648C"/>
    <w:rsid w:val="002D6A9C"/>
    <w:rsid w:val="002E073D"/>
    <w:rsid w:val="002E0F09"/>
    <w:rsid w:val="002E1786"/>
    <w:rsid w:val="002E3BA4"/>
    <w:rsid w:val="002E48FD"/>
    <w:rsid w:val="002F068D"/>
    <w:rsid w:val="002F65D7"/>
    <w:rsid w:val="002F7714"/>
    <w:rsid w:val="003002E9"/>
    <w:rsid w:val="00300C9D"/>
    <w:rsid w:val="00310A61"/>
    <w:rsid w:val="00311FB2"/>
    <w:rsid w:val="00313216"/>
    <w:rsid w:val="0031726D"/>
    <w:rsid w:val="00323656"/>
    <w:rsid w:val="0032409B"/>
    <w:rsid w:val="0033344B"/>
    <w:rsid w:val="00346EC4"/>
    <w:rsid w:val="00356184"/>
    <w:rsid w:val="0036101A"/>
    <w:rsid w:val="00362694"/>
    <w:rsid w:val="00374C70"/>
    <w:rsid w:val="00377B9E"/>
    <w:rsid w:val="00382746"/>
    <w:rsid w:val="00387202"/>
    <w:rsid w:val="0039180A"/>
    <w:rsid w:val="0039252D"/>
    <w:rsid w:val="00394C99"/>
    <w:rsid w:val="00395DC3"/>
    <w:rsid w:val="003A0A94"/>
    <w:rsid w:val="003A4EE0"/>
    <w:rsid w:val="003A5C3D"/>
    <w:rsid w:val="003A67D0"/>
    <w:rsid w:val="003B2299"/>
    <w:rsid w:val="003C756B"/>
    <w:rsid w:val="003F1D0F"/>
    <w:rsid w:val="003F28B4"/>
    <w:rsid w:val="0040181C"/>
    <w:rsid w:val="00402223"/>
    <w:rsid w:val="00411151"/>
    <w:rsid w:val="004139F2"/>
    <w:rsid w:val="004165C0"/>
    <w:rsid w:val="00420608"/>
    <w:rsid w:val="004215E8"/>
    <w:rsid w:val="00421BC2"/>
    <w:rsid w:val="00440ABB"/>
    <w:rsid w:val="00441F91"/>
    <w:rsid w:val="0044284E"/>
    <w:rsid w:val="00447059"/>
    <w:rsid w:val="00457472"/>
    <w:rsid w:val="00457FC5"/>
    <w:rsid w:val="00461FA1"/>
    <w:rsid w:val="0047170C"/>
    <w:rsid w:val="00473D79"/>
    <w:rsid w:val="0047484B"/>
    <w:rsid w:val="00480D30"/>
    <w:rsid w:val="004821AC"/>
    <w:rsid w:val="00484C16"/>
    <w:rsid w:val="004876F5"/>
    <w:rsid w:val="00490BE8"/>
    <w:rsid w:val="004951A7"/>
    <w:rsid w:val="004A0E9B"/>
    <w:rsid w:val="004B3453"/>
    <w:rsid w:val="004B5F88"/>
    <w:rsid w:val="004B73A6"/>
    <w:rsid w:val="004C2311"/>
    <w:rsid w:val="004C57CE"/>
    <w:rsid w:val="004D00D6"/>
    <w:rsid w:val="004D5901"/>
    <w:rsid w:val="004E32BA"/>
    <w:rsid w:val="004E3393"/>
    <w:rsid w:val="004E436D"/>
    <w:rsid w:val="004F0359"/>
    <w:rsid w:val="004F1168"/>
    <w:rsid w:val="004F1402"/>
    <w:rsid w:val="005128F9"/>
    <w:rsid w:val="00520DD0"/>
    <w:rsid w:val="00524A66"/>
    <w:rsid w:val="00530124"/>
    <w:rsid w:val="00533FC6"/>
    <w:rsid w:val="005345C2"/>
    <w:rsid w:val="00535F7E"/>
    <w:rsid w:val="00540968"/>
    <w:rsid w:val="00551740"/>
    <w:rsid w:val="00560CB1"/>
    <w:rsid w:val="00562A41"/>
    <w:rsid w:val="005630FF"/>
    <w:rsid w:val="00570081"/>
    <w:rsid w:val="00573516"/>
    <w:rsid w:val="00576EE4"/>
    <w:rsid w:val="00594912"/>
    <w:rsid w:val="00595DB9"/>
    <w:rsid w:val="00597C6B"/>
    <w:rsid w:val="005A06A0"/>
    <w:rsid w:val="005A5BC2"/>
    <w:rsid w:val="005A71E3"/>
    <w:rsid w:val="005C0533"/>
    <w:rsid w:val="005C245A"/>
    <w:rsid w:val="005C573B"/>
    <w:rsid w:val="005C5F08"/>
    <w:rsid w:val="005D247D"/>
    <w:rsid w:val="005D34CF"/>
    <w:rsid w:val="005D3CB3"/>
    <w:rsid w:val="005D5C9D"/>
    <w:rsid w:val="005E240F"/>
    <w:rsid w:val="005E25E8"/>
    <w:rsid w:val="0060364E"/>
    <w:rsid w:val="006102E0"/>
    <w:rsid w:val="00613DFB"/>
    <w:rsid w:val="00621666"/>
    <w:rsid w:val="00622FDB"/>
    <w:rsid w:val="00637A5B"/>
    <w:rsid w:val="0065101D"/>
    <w:rsid w:val="00651551"/>
    <w:rsid w:val="00670F42"/>
    <w:rsid w:val="00671382"/>
    <w:rsid w:val="00674934"/>
    <w:rsid w:val="00680197"/>
    <w:rsid w:val="00683FC5"/>
    <w:rsid w:val="006846E4"/>
    <w:rsid w:val="00686530"/>
    <w:rsid w:val="006943BD"/>
    <w:rsid w:val="006A5632"/>
    <w:rsid w:val="006A7105"/>
    <w:rsid w:val="006A7815"/>
    <w:rsid w:val="006B16EB"/>
    <w:rsid w:val="006C0883"/>
    <w:rsid w:val="006C6F83"/>
    <w:rsid w:val="006D15F3"/>
    <w:rsid w:val="006D3BCE"/>
    <w:rsid w:val="006D6D08"/>
    <w:rsid w:val="006D6E9D"/>
    <w:rsid w:val="006F10DF"/>
    <w:rsid w:val="006F33B6"/>
    <w:rsid w:val="006F4753"/>
    <w:rsid w:val="00703E00"/>
    <w:rsid w:val="007047E3"/>
    <w:rsid w:val="00704C48"/>
    <w:rsid w:val="00707484"/>
    <w:rsid w:val="0071608E"/>
    <w:rsid w:val="00720DA3"/>
    <w:rsid w:val="007252D8"/>
    <w:rsid w:val="0073130C"/>
    <w:rsid w:val="00732C76"/>
    <w:rsid w:val="0074312F"/>
    <w:rsid w:val="0074719F"/>
    <w:rsid w:val="00751406"/>
    <w:rsid w:val="00753C55"/>
    <w:rsid w:val="00760972"/>
    <w:rsid w:val="00760C98"/>
    <w:rsid w:val="0076793A"/>
    <w:rsid w:val="00770915"/>
    <w:rsid w:val="0077115F"/>
    <w:rsid w:val="00776CF2"/>
    <w:rsid w:val="00797627"/>
    <w:rsid w:val="007A2221"/>
    <w:rsid w:val="007A273C"/>
    <w:rsid w:val="007A5ADF"/>
    <w:rsid w:val="007A64DB"/>
    <w:rsid w:val="007B060B"/>
    <w:rsid w:val="007B3FFB"/>
    <w:rsid w:val="007C38F5"/>
    <w:rsid w:val="007C67A7"/>
    <w:rsid w:val="007C7C8C"/>
    <w:rsid w:val="007C7FB8"/>
    <w:rsid w:val="007D00F4"/>
    <w:rsid w:val="007D0342"/>
    <w:rsid w:val="007D41D9"/>
    <w:rsid w:val="007E79FC"/>
    <w:rsid w:val="007F07E9"/>
    <w:rsid w:val="007F086F"/>
    <w:rsid w:val="008065EA"/>
    <w:rsid w:val="00811EEB"/>
    <w:rsid w:val="00814F4F"/>
    <w:rsid w:val="008216F7"/>
    <w:rsid w:val="00837545"/>
    <w:rsid w:val="00857409"/>
    <w:rsid w:val="00862177"/>
    <w:rsid w:val="00864BF1"/>
    <w:rsid w:val="0086597F"/>
    <w:rsid w:val="0086663E"/>
    <w:rsid w:val="00877DC5"/>
    <w:rsid w:val="008A2265"/>
    <w:rsid w:val="008A5954"/>
    <w:rsid w:val="008A6CD1"/>
    <w:rsid w:val="008B6968"/>
    <w:rsid w:val="008B6C87"/>
    <w:rsid w:val="008B7075"/>
    <w:rsid w:val="008C0EBE"/>
    <w:rsid w:val="008C18D9"/>
    <w:rsid w:val="008D0588"/>
    <w:rsid w:val="008D0BE5"/>
    <w:rsid w:val="008E1913"/>
    <w:rsid w:val="008F1410"/>
    <w:rsid w:val="008F587B"/>
    <w:rsid w:val="00900A8F"/>
    <w:rsid w:val="00901691"/>
    <w:rsid w:val="00922B63"/>
    <w:rsid w:val="009274DA"/>
    <w:rsid w:val="00932106"/>
    <w:rsid w:val="0093691F"/>
    <w:rsid w:val="00936AB8"/>
    <w:rsid w:val="00937D68"/>
    <w:rsid w:val="00946FDC"/>
    <w:rsid w:val="009530B8"/>
    <w:rsid w:val="00954363"/>
    <w:rsid w:val="00955FD1"/>
    <w:rsid w:val="00961D79"/>
    <w:rsid w:val="00964A46"/>
    <w:rsid w:val="00971BA7"/>
    <w:rsid w:val="00974993"/>
    <w:rsid w:val="009774BF"/>
    <w:rsid w:val="00981AB7"/>
    <w:rsid w:val="00990025"/>
    <w:rsid w:val="009A1232"/>
    <w:rsid w:val="009A2C7B"/>
    <w:rsid w:val="009C40A9"/>
    <w:rsid w:val="009C7631"/>
    <w:rsid w:val="009D12C1"/>
    <w:rsid w:val="009D44F3"/>
    <w:rsid w:val="009D72FE"/>
    <w:rsid w:val="009F34B5"/>
    <w:rsid w:val="009F440D"/>
    <w:rsid w:val="00A00B6D"/>
    <w:rsid w:val="00A04608"/>
    <w:rsid w:val="00A07C41"/>
    <w:rsid w:val="00A223DA"/>
    <w:rsid w:val="00A22B40"/>
    <w:rsid w:val="00A321FB"/>
    <w:rsid w:val="00A329E4"/>
    <w:rsid w:val="00A41110"/>
    <w:rsid w:val="00A432A8"/>
    <w:rsid w:val="00A434D5"/>
    <w:rsid w:val="00A4475D"/>
    <w:rsid w:val="00A45202"/>
    <w:rsid w:val="00A47F43"/>
    <w:rsid w:val="00A50687"/>
    <w:rsid w:val="00A527DF"/>
    <w:rsid w:val="00A53695"/>
    <w:rsid w:val="00A53CBD"/>
    <w:rsid w:val="00A60A18"/>
    <w:rsid w:val="00A63E98"/>
    <w:rsid w:val="00A64A0A"/>
    <w:rsid w:val="00A712D8"/>
    <w:rsid w:val="00A7227D"/>
    <w:rsid w:val="00A767B6"/>
    <w:rsid w:val="00A82C2E"/>
    <w:rsid w:val="00A860D2"/>
    <w:rsid w:val="00A879B5"/>
    <w:rsid w:val="00A97625"/>
    <w:rsid w:val="00AA3D41"/>
    <w:rsid w:val="00AA7F26"/>
    <w:rsid w:val="00AB34BB"/>
    <w:rsid w:val="00AB4796"/>
    <w:rsid w:val="00AC1FD2"/>
    <w:rsid w:val="00AC2C85"/>
    <w:rsid w:val="00AC3E74"/>
    <w:rsid w:val="00AD56EF"/>
    <w:rsid w:val="00AE0155"/>
    <w:rsid w:val="00AE1C67"/>
    <w:rsid w:val="00AE230E"/>
    <w:rsid w:val="00AE5524"/>
    <w:rsid w:val="00AF0295"/>
    <w:rsid w:val="00AF5860"/>
    <w:rsid w:val="00AF695A"/>
    <w:rsid w:val="00AF75E0"/>
    <w:rsid w:val="00B0187D"/>
    <w:rsid w:val="00B03727"/>
    <w:rsid w:val="00B0504B"/>
    <w:rsid w:val="00B05A11"/>
    <w:rsid w:val="00B146D1"/>
    <w:rsid w:val="00B1715F"/>
    <w:rsid w:val="00B20DBF"/>
    <w:rsid w:val="00B26C85"/>
    <w:rsid w:val="00B3232F"/>
    <w:rsid w:val="00B33CAA"/>
    <w:rsid w:val="00B4153D"/>
    <w:rsid w:val="00B445DF"/>
    <w:rsid w:val="00B45ADA"/>
    <w:rsid w:val="00B47858"/>
    <w:rsid w:val="00B613F5"/>
    <w:rsid w:val="00B6545B"/>
    <w:rsid w:val="00B66018"/>
    <w:rsid w:val="00B665DA"/>
    <w:rsid w:val="00B67BD9"/>
    <w:rsid w:val="00B71AD9"/>
    <w:rsid w:val="00B7309C"/>
    <w:rsid w:val="00B82E8A"/>
    <w:rsid w:val="00B84AC9"/>
    <w:rsid w:val="00B872CD"/>
    <w:rsid w:val="00B87AE4"/>
    <w:rsid w:val="00BA085B"/>
    <w:rsid w:val="00BA4402"/>
    <w:rsid w:val="00BB41AB"/>
    <w:rsid w:val="00BB56D6"/>
    <w:rsid w:val="00BC04E8"/>
    <w:rsid w:val="00BC20D3"/>
    <w:rsid w:val="00BC31BA"/>
    <w:rsid w:val="00BD32A5"/>
    <w:rsid w:val="00BD6EAA"/>
    <w:rsid w:val="00BE4121"/>
    <w:rsid w:val="00BF13B6"/>
    <w:rsid w:val="00BF3537"/>
    <w:rsid w:val="00BF4680"/>
    <w:rsid w:val="00BF5B0C"/>
    <w:rsid w:val="00BF7496"/>
    <w:rsid w:val="00C020C3"/>
    <w:rsid w:val="00C1031E"/>
    <w:rsid w:val="00C23BBD"/>
    <w:rsid w:val="00C24B2F"/>
    <w:rsid w:val="00C37DC4"/>
    <w:rsid w:val="00C40076"/>
    <w:rsid w:val="00C570FE"/>
    <w:rsid w:val="00C66214"/>
    <w:rsid w:val="00C67257"/>
    <w:rsid w:val="00C77E8D"/>
    <w:rsid w:val="00C823E3"/>
    <w:rsid w:val="00C826ED"/>
    <w:rsid w:val="00C927B9"/>
    <w:rsid w:val="00C92D1D"/>
    <w:rsid w:val="00C93C7F"/>
    <w:rsid w:val="00CA3FF2"/>
    <w:rsid w:val="00CB2D1E"/>
    <w:rsid w:val="00CB3528"/>
    <w:rsid w:val="00CC29C5"/>
    <w:rsid w:val="00CC31A5"/>
    <w:rsid w:val="00CC3A6D"/>
    <w:rsid w:val="00CD1290"/>
    <w:rsid w:val="00CD5F55"/>
    <w:rsid w:val="00CE17D7"/>
    <w:rsid w:val="00CE7E22"/>
    <w:rsid w:val="00CF6488"/>
    <w:rsid w:val="00D00844"/>
    <w:rsid w:val="00D042B7"/>
    <w:rsid w:val="00D0431A"/>
    <w:rsid w:val="00D20967"/>
    <w:rsid w:val="00D22283"/>
    <w:rsid w:val="00D236DF"/>
    <w:rsid w:val="00D33A32"/>
    <w:rsid w:val="00D56994"/>
    <w:rsid w:val="00D5782A"/>
    <w:rsid w:val="00D57979"/>
    <w:rsid w:val="00D605AF"/>
    <w:rsid w:val="00D66C50"/>
    <w:rsid w:val="00D74CAD"/>
    <w:rsid w:val="00D80536"/>
    <w:rsid w:val="00D86FF5"/>
    <w:rsid w:val="00D9466A"/>
    <w:rsid w:val="00D95C17"/>
    <w:rsid w:val="00D97FC1"/>
    <w:rsid w:val="00DA1BD8"/>
    <w:rsid w:val="00DA639C"/>
    <w:rsid w:val="00DA66A7"/>
    <w:rsid w:val="00DB13E4"/>
    <w:rsid w:val="00DC06D3"/>
    <w:rsid w:val="00DC4EC9"/>
    <w:rsid w:val="00DD0F6A"/>
    <w:rsid w:val="00DD18B6"/>
    <w:rsid w:val="00DD27EF"/>
    <w:rsid w:val="00DE25B8"/>
    <w:rsid w:val="00DF51B2"/>
    <w:rsid w:val="00DF5A14"/>
    <w:rsid w:val="00DF6D14"/>
    <w:rsid w:val="00E03652"/>
    <w:rsid w:val="00E04E46"/>
    <w:rsid w:val="00E17385"/>
    <w:rsid w:val="00E27942"/>
    <w:rsid w:val="00E33268"/>
    <w:rsid w:val="00E341A7"/>
    <w:rsid w:val="00E40A1C"/>
    <w:rsid w:val="00E40E4F"/>
    <w:rsid w:val="00E414FB"/>
    <w:rsid w:val="00E53EBA"/>
    <w:rsid w:val="00E56A2E"/>
    <w:rsid w:val="00E5738B"/>
    <w:rsid w:val="00E57E68"/>
    <w:rsid w:val="00E65F65"/>
    <w:rsid w:val="00E73CC6"/>
    <w:rsid w:val="00E80E75"/>
    <w:rsid w:val="00E80EE8"/>
    <w:rsid w:val="00E84E6E"/>
    <w:rsid w:val="00E94A9A"/>
    <w:rsid w:val="00E95141"/>
    <w:rsid w:val="00E9529A"/>
    <w:rsid w:val="00EA1833"/>
    <w:rsid w:val="00EA2D6F"/>
    <w:rsid w:val="00EA335E"/>
    <w:rsid w:val="00EA3C08"/>
    <w:rsid w:val="00EB66D0"/>
    <w:rsid w:val="00EC1578"/>
    <w:rsid w:val="00EC4E34"/>
    <w:rsid w:val="00EC4EEE"/>
    <w:rsid w:val="00EC5A1B"/>
    <w:rsid w:val="00ED5DC3"/>
    <w:rsid w:val="00ED6E16"/>
    <w:rsid w:val="00EE781C"/>
    <w:rsid w:val="00EF54F6"/>
    <w:rsid w:val="00EF5A11"/>
    <w:rsid w:val="00EF6C07"/>
    <w:rsid w:val="00F01C99"/>
    <w:rsid w:val="00F15217"/>
    <w:rsid w:val="00F155D8"/>
    <w:rsid w:val="00F17372"/>
    <w:rsid w:val="00F179B5"/>
    <w:rsid w:val="00F17F06"/>
    <w:rsid w:val="00F31790"/>
    <w:rsid w:val="00F33839"/>
    <w:rsid w:val="00F35920"/>
    <w:rsid w:val="00F35F89"/>
    <w:rsid w:val="00F37A7E"/>
    <w:rsid w:val="00F42AC6"/>
    <w:rsid w:val="00F42BF2"/>
    <w:rsid w:val="00F51D91"/>
    <w:rsid w:val="00F5604E"/>
    <w:rsid w:val="00F57185"/>
    <w:rsid w:val="00F71B2F"/>
    <w:rsid w:val="00F7238D"/>
    <w:rsid w:val="00F73030"/>
    <w:rsid w:val="00F80968"/>
    <w:rsid w:val="00F83F0C"/>
    <w:rsid w:val="00FA0014"/>
    <w:rsid w:val="00FA6063"/>
    <w:rsid w:val="00FA7193"/>
    <w:rsid w:val="00FA73D0"/>
    <w:rsid w:val="00FA7C12"/>
    <w:rsid w:val="00FB287A"/>
    <w:rsid w:val="00FB4223"/>
    <w:rsid w:val="00FB7161"/>
    <w:rsid w:val="00FB7997"/>
    <w:rsid w:val="00FB7DDF"/>
    <w:rsid w:val="00FC107E"/>
    <w:rsid w:val="00FC2415"/>
    <w:rsid w:val="00FC5194"/>
    <w:rsid w:val="00FD37ED"/>
    <w:rsid w:val="00FD4044"/>
    <w:rsid w:val="00FE0C89"/>
    <w:rsid w:val="00FE1492"/>
    <w:rsid w:val="00FE6A01"/>
    <w:rsid w:val="00FE71AA"/>
    <w:rsid w:val="00FF141B"/>
    <w:rsid w:val="00FF193C"/>
    <w:rsid w:val="00FF3F25"/>
    <w:rsid w:val="00FF5F22"/>
    <w:rsid w:val="00FF73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D7D65"/>
  <w15:docId w15:val="{54530CA1-0561-4339-B2AD-7B813F867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หัวข้อ"/>
    <w:qFormat/>
    <w:rsid w:val="00B33CAA"/>
    <w:rPr>
      <w:rFonts w:ascii="Calibri" w:eastAsia="Calibri" w:hAnsi="Calibri" w:cs="TH SarabunPSK"/>
      <w:bCs/>
      <w:szCs w:val="36"/>
    </w:rPr>
  </w:style>
  <w:style w:type="paragraph" w:styleId="1">
    <w:name w:val="heading 1"/>
    <w:basedOn w:val="a"/>
    <w:next w:val="a"/>
    <w:link w:val="10"/>
    <w:uiPriority w:val="9"/>
    <w:qFormat/>
    <w:rsid w:val="008065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rsid w:val="009D72FE"/>
    <w:pPr>
      <w:keepNext/>
      <w:tabs>
        <w:tab w:val="left" w:pos="720"/>
        <w:tab w:val="left" w:pos="1890"/>
      </w:tabs>
      <w:spacing w:before="120" w:after="0" w:line="240" w:lineRule="auto"/>
      <w:ind w:left="720"/>
      <w:jc w:val="both"/>
      <w:outlineLvl w:val="1"/>
    </w:pPr>
    <w:rPr>
      <w:rFonts w:ascii="Cordia New" w:eastAsia="Cordia New" w:hAnsi="Cordia New" w:cs="Cordia New"/>
      <w:b/>
      <w:color w:val="000080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A767B6"/>
    <w:pPr>
      <w:keepNext/>
      <w:tabs>
        <w:tab w:val="num" w:pos="432"/>
      </w:tabs>
      <w:spacing w:after="0" w:line="240" w:lineRule="auto"/>
      <w:jc w:val="center"/>
      <w:outlineLvl w:val="2"/>
    </w:pPr>
    <w:rPr>
      <w:rFonts w:ascii="Cordia New" w:eastAsia="Cordia New" w:hAnsi="Cordia New" w:cs="Angsana New"/>
      <w:b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rsid w:val="009D72FE"/>
    <w:pPr>
      <w:keepNext/>
      <w:tabs>
        <w:tab w:val="left" w:pos="1170"/>
      </w:tabs>
      <w:spacing w:after="0" w:line="240" w:lineRule="auto"/>
      <w:ind w:left="720"/>
      <w:jc w:val="both"/>
      <w:outlineLvl w:val="3"/>
    </w:pPr>
    <w:rPr>
      <w:rFonts w:ascii="Cordia New" w:eastAsia="Cordia New" w:hAnsi="Cordia New" w:cs="Angsana New"/>
      <w:bCs w:val="0"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D33A3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qFormat/>
    <w:rsid w:val="009D72FE"/>
    <w:pPr>
      <w:keepNext/>
      <w:tabs>
        <w:tab w:val="left" w:pos="720"/>
      </w:tabs>
      <w:spacing w:after="0" w:line="240" w:lineRule="auto"/>
      <w:jc w:val="both"/>
      <w:outlineLvl w:val="5"/>
    </w:pPr>
    <w:rPr>
      <w:rFonts w:ascii="FreesiaUPC" w:eastAsia="Cordia New" w:hAnsi="FreesiaUPC" w:cs="FreesiaUPC"/>
      <w:b/>
      <w:i/>
      <w:iCs/>
      <w:spacing w:val="-4"/>
      <w:sz w:val="31"/>
      <w:szCs w:val="31"/>
    </w:rPr>
  </w:style>
  <w:style w:type="paragraph" w:styleId="7">
    <w:name w:val="heading 7"/>
    <w:basedOn w:val="a"/>
    <w:next w:val="a"/>
    <w:link w:val="70"/>
    <w:qFormat/>
    <w:rsid w:val="009D72FE"/>
    <w:pPr>
      <w:keepNext/>
      <w:spacing w:after="0" w:line="240" w:lineRule="auto"/>
      <w:jc w:val="both"/>
      <w:outlineLvl w:val="6"/>
    </w:pPr>
    <w:rPr>
      <w:rFonts w:ascii="FreesiaUPC" w:eastAsia="Cordia New" w:hAnsi="FreesiaUPC" w:cs="FreesiaUPC"/>
      <w:b/>
      <w:sz w:val="32"/>
      <w:szCs w:val="32"/>
    </w:rPr>
  </w:style>
  <w:style w:type="paragraph" w:styleId="8">
    <w:name w:val="heading 8"/>
    <w:basedOn w:val="a"/>
    <w:next w:val="a"/>
    <w:link w:val="80"/>
    <w:uiPriority w:val="9"/>
    <w:qFormat/>
    <w:rsid w:val="009D72FE"/>
    <w:pPr>
      <w:keepNext/>
      <w:tabs>
        <w:tab w:val="left" w:pos="1134"/>
      </w:tabs>
      <w:spacing w:after="0" w:line="240" w:lineRule="auto"/>
      <w:outlineLvl w:val="7"/>
    </w:pPr>
    <w:rPr>
      <w:rFonts w:ascii="Cordia New" w:eastAsia="Cordia New" w:hAnsi="Cordia New" w:cs="Cordia New"/>
      <w:b/>
      <w:sz w:val="32"/>
      <w:szCs w:val="32"/>
    </w:rPr>
  </w:style>
  <w:style w:type="paragraph" w:styleId="9">
    <w:name w:val="heading 9"/>
    <w:basedOn w:val="a"/>
    <w:next w:val="a"/>
    <w:link w:val="90"/>
    <w:uiPriority w:val="9"/>
    <w:qFormat/>
    <w:rsid w:val="009D72FE"/>
    <w:pPr>
      <w:keepNext/>
      <w:spacing w:after="0" w:line="240" w:lineRule="auto"/>
      <w:ind w:firstLine="720"/>
      <w:outlineLvl w:val="8"/>
    </w:pPr>
    <w:rPr>
      <w:rFonts w:ascii="Cordia New" w:eastAsia="Cordia New" w:hAnsi="Cordia New" w:cs="Cordia New"/>
      <w:b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409"/>
    <w:pPr>
      <w:tabs>
        <w:tab w:val="center" w:pos="4513"/>
        <w:tab w:val="right" w:pos="9026"/>
      </w:tabs>
    </w:pPr>
    <w:rPr>
      <w:rFonts w:cs="Cordia New"/>
    </w:rPr>
  </w:style>
  <w:style w:type="character" w:customStyle="1" w:styleId="a4">
    <w:name w:val="หัวกระดาษ อักขระ"/>
    <w:basedOn w:val="a0"/>
    <w:link w:val="a3"/>
    <w:uiPriority w:val="99"/>
    <w:rsid w:val="00857409"/>
    <w:rPr>
      <w:rFonts w:ascii="Calibri" w:eastAsia="Calibri" w:hAnsi="Calibri" w:cs="Cordia New"/>
    </w:rPr>
  </w:style>
  <w:style w:type="paragraph" w:styleId="a5">
    <w:name w:val="footer"/>
    <w:basedOn w:val="a"/>
    <w:link w:val="a6"/>
    <w:uiPriority w:val="99"/>
    <w:unhideWhenUsed/>
    <w:rsid w:val="008574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57409"/>
  </w:style>
  <w:style w:type="paragraph" w:styleId="a7">
    <w:name w:val="Balloon Text"/>
    <w:basedOn w:val="a"/>
    <w:link w:val="a8"/>
    <w:uiPriority w:val="99"/>
    <w:unhideWhenUsed/>
    <w:rsid w:val="008574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rsid w:val="00857409"/>
    <w:rPr>
      <w:rFonts w:ascii="Tahoma" w:hAnsi="Tahoma" w:cs="Angsana New"/>
      <w:sz w:val="16"/>
      <w:szCs w:val="20"/>
    </w:rPr>
  </w:style>
  <w:style w:type="paragraph" w:customStyle="1" w:styleId="a9">
    <w:name w:val="ชื่อบทความ"/>
    <w:basedOn w:val="a"/>
    <w:qFormat/>
    <w:rsid w:val="000D5A8C"/>
    <w:pPr>
      <w:jc w:val="center"/>
    </w:pPr>
    <w:rPr>
      <w:rFonts w:ascii="TH SarabunPSK" w:hAnsi="TH SarabunPSK"/>
      <w:b/>
      <w:sz w:val="36"/>
      <w:szCs w:val="40"/>
    </w:rPr>
  </w:style>
  <w:style w:type="paragraph" w:customStyle="1" w:styleId="aa">
    <w:name w:val="ชื่อผู้แต่ง"/>
    <w:basedOn w:val="a9"/>
    <w:qFormat/>
    <w:rsid w:val="00E5738B"/>
    <w:pPr>
      <w:spacing w:after="0" w:line="20" w:lineRule="atLeast"/>
      <w:jc w:val="right"/>
    </w:pPr>
    <w:rPr>
      <w:sz w:val="32"/>
      <w:szCs w:val="32"/>
    </w:rPr>
  </w:style>
  <w:style w:type="paragraph" w:customStyle="1" w:styleId="ab">
    <w:name w:val="ชื่อสังกัด"/>
    <w:basedOn w:val="aa"/>
    <w:qFormat/>
    <w:rsid w:val="00142CA6"/>
    <w:rPr>
      <w:b w:val="0"/>
      <w:bCs w:val="0"/>
      <w:sz w:val="28"/>
      <w:szCs w:val="28"/>
    </w:rPr>
  </w:style>
  <w:style w:type="paragraph" w:customStyle="1" w:styleId="11">
    <w:name w:val="ปกติ1"/>
    <w:basedOn w:val="a"/>
    <w:qFormat/>
    <w:rsid w:val="000D5A8C"/>
    <w:pPr>
      <w:spacing w:after="0" w:line="20" w:lineRule="atLeast"/>
    </w:pPr>
    <w:rPr>
      <w:rFonts w:ascii="TH SarabunPSK" w:hAnsi="TH SarabunPSK"/>
      <w:sz w:val="32"/>
      <w:szCs w:val="32"/>
    </w:rPr>
  </w:style>
  <w:style w:type="paragraph" w:styleId="ac">
    <w:name w:val="No Spacing"/>
    <w:aliases w:val="เนื้อหา"/>
    <w:basedOn w:val="a"/>
    <w:next w:val="11"/>
    <w:link w:val="ad"/>
    <w:uiPriority w:val="1"/>
    <w:qFormat/>
    <w:rsid w:val="00142CA6"/>
    <w:pPr>
      <w:spacing w:after="0" w:line="240" w:lineRule="auto"/>
      <w:ind w:left="720"/>
    </w:pPr>
    <w:rPr>
      <w:rFonts w:ascii="TH SarabunPSK" w:hAnsi="TH SarabunPSK"/>
      <w:bCs w:val="0"/>
      <w:sz w:val="32"/>
      <w:szCs w:val="32"/>
    </w:rPr>
  </w:style>
  <w:style w:type="paragraph" w:styleId="12">
    <w:name w:val="toc 1"/>
    <w:basedOn w:val="a"/>
    <w:next w:val="a"/>
    <w:autoRedefine/>
    <w:uiPriority w:val="39"/>
    <w:semiHidden/>
    <w:unhideWhenUsed/>
    <w:rsid w:val="00B47858"/>
    <w:pPr>
      <w:spacing w:after="100"/>
    </w:pPr>
  </w:style>
  <w:style w:type="paragraph" w:styleId="ae">
    <w:name w:val="footnote text"/>
    <w:aliases w:val=" Char, อักขระ อักขระ อักขระ,อักขระ อักขระ อักขระ, อักขระ, อักขระ อักขระ อักขระ อักขระ อักขระ,อักขระ,อักขระ อักขระ อักขระ อักขระ อักขระ,อักขระ อักขระ1, อักขระ อักขระ อักขระ อักขระ,Char,ข้อความเชิงอรรถ อักขระ อักขระ อักขระ อักขระ"/>
    <w:basedOn w:val="a"/>
    <w:link w:val="af"/>
    <w:uiPriority w:val="99"/>
    <w:unhideWhenUsed/>
    <w:qFormat/>
    <w:rsid w:val="00DF5A14"/>
    <w:pPr>
      <w:spacing w:after="0" w:line="240" w:lineRule="auto"/>
    </w:pPr>
    <w:rPr>
      <w:rFonts w:cs="Angsana New"/>
      <w:sz w:val="20"/>
      <w:szCs w:val="25"/>
    </w:rPr>
  </w:style>
  <w:style w:type="character" w:customStyle="1" w:styleId="af">
    <w:name w:val="ข้อความเชิงอรรถ อักขระ"/>
    <w:aliases w:val=" Char อักขระ, อักขระ อักขระ อักขระ อักขระ1,อักขระ อักขระ อักขระ อักขระ, อักขระ อักขระ, อักขระ อักขระ อักขระ อักขระ อักขระ อักขระ,อักขระ อักขระ,อักขระ อักขระ อักขระ อักขระ อักขระ อักขระ,อักขระ อักขระ1 อักขระ,Char อักขระ"/>
    <w:basedOn w:val="a0"/>
    <w:link w:val="ae"/>
    <w:uiPriority w:val="99"/>
    <w:qFormat/>
    <w:rsid w:val="00DF5A14"/>
    <w:rPr>
      <w:rFonts w:ascii="Calibri" w:eastAsia="Calibri" w:hAnsi="Calibri" w:cs="Angsana New"/>
      <w:bCs/>
      <w:sz w:val="20"/>
      <w:szCs w:val="25"/>
    </w:rPr>
  </w:style>
  <w:style w:type="character" w:styleId="af0">
    <w:name w:val="footnote reference"/>
    <w:uiPriority w:val="99"/>
    <w:qFormat/>
    <w:rsid w:val="00DF5A14"/>
    <w:rPr>
      <w:sz w:val="32"/>
      <w:szCs w:val="32"/>
      <w:vertAlign w:val="superscript"/>
    </w:rPr>
  </w:style>
  <w:style w:type="paragraph" w:styleId="af1">
    <w:name w:val="Bibliography"/>
    <w:basedOn w:val="a"/>
    <w:next w:val="a"/>
    <w:uiPriority w:val="37"/>
    <w:unhideWhenUsed/>
    <w:rsid w:val="008065EA"/>
    <w:rPr>
      <w:rFonts w:cs="Angsana New"/>
    </w:rPr>
  </w:style>
  <w:style w:type="character" w:customStyle="1" w:styleId="10">
    <w:name w:val="หัวเรื่อง 1 อักขระ"/>
    <w:basedOn w:val="a0"/>
    <w:link w:val="1"/>
    <w:uiPriority w:val="9"/>
    <w:rsid w:val="008065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6"/>
    </w:rPr>
  </w:style>
  <w:style w:type="character" w:customStyle="1" w:styleId="ad">
    <w:name w:val="ไม่มีการเว้นระยะห่าง อักขระ"/>
    <w:aliases w:val="เนื้อหา อักขระ"/>
    <w:link w:val="ac"/>
    <w:uiPriority w:val="1"/>
    <w:qFormat/>
    <w:locked/>
    <w:rsid w:val="00C92D1D"/>
    <w:rPr>
      <w:rFonts w:ascii="TH SarabunPSK" w:eastAsia="Calibri" w:hAnsi="TH SarabunPSK" w:cs="TH SarabunPSK"/>
      <w:sz w:val="32"/>
      <w:szCs w:val="32"/>
    </w:rPr>
  </w:style>
  <w:style w:type="paragraph" w:styleId="af2">
    <w:name w:val="List Paragraph"/>
    <w:aliases w:val="รายการย่อหน้า,Table Heading"/>
    <w:basedOn w:val="a"/>
    <w:link w:val="af3"/>
    <w:uiPriority w:val="34"/>
    <w:qFormat/>
    <w:rsid w:val="00C92D1D"/>
    <w:pPr>
      <w:ind w:left="720"/>
      <w:contextualSpacing/>
    </w:pPr>
    <w:rPr>
      <w:rFonts w:cs="Cordia New"/>
      <w:bCs w:val="0"/>
      <w:szCs w:val="28"/>
    </w:rPr>
  </w:style>
  <w:style w:type="paragraph" w:styleId="af4">
    <w:name w:val="Normal (Web)"/>
    <w:basedOn w:val="a"/>
    <w:uiPriority w:val="99"/>
    <w:unhideWhenUsed/>
    <w:qFormat/>
    <w:rsid w:val="00C92D1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bCs w:val="0"/>
      <w:sz w:val="28"/>
      <w:szCs w:val="28"/>
    </w:rPr>
  </w:style>
  <w:style w:type="character" w:customStyle="1" w:styleId="alt-edited">
    <w:name w:val="alt-edited"/>
    <w:basedOn w:val="a0"/>
    <w:rsid w:val="00C92D1D"/>
  </w:style>
  <w:style w:type="character" w:customStyle="1" w:styleId="shorttext">
    <w:name w:val="short_text"/>
    <w:basedOn w:val="a0"/>
    <w:rsid w:val="00C92D1D"/>
  </w:style>
  <w:style w:type="character" w:customStyle="1" w:styleId="50">
    <w:name w:val="หัวเรื่อง 5 อักขระ"/>
    <w:basedOn w:val="a0"/>
    <w:link w:val="5"/>
    <w:uiPriority w:val="9"/>
    <w:rsid w:val="00D33A32"/>
    <w:rPr>
      <w:rFonts w:asciiTheme="majorHAnsi" w:eastAsiaTheme="majorEastAsia" w:hAnsiTheme="majorHAnsi" w:cstheme="majorBidi"/>
      <w:bCs/>
      <w:color w:val="365F91" w:themeColor="accent1" w:themeShade="BF"/>
      <w:szCs w:val="36"/>
    </w:rPr>
  </w:style>
  <w:style w:type="character" w:customStyle="1" w:styleId="bbccolor">
    <w:name w:val="bbc_color"/>
    <w:basedOn w:val="a0"/>
    <w:rsid w:val="00D33A32"/>
  </w:style>
  <w:style w:type="character" w:styleId="af5">
    <w:name w:val="Hyperlink"/>
    <w:aliases w:val="การเชื่อมโยงหลายมิติ"/>
    <w:basedOn w:val="a0"/>
    <w:uiPriority w:val="99"/>
    <w:unhideWhenUsed/>
    <w:rsid w:val="005A06A0"/>
    <w:rPr>
      <w:color w:val="0000FF" w:themeColor="hyperlink"/>
      <w:u w:val="single"/>
    </w:rPr>
  </w:style>
  <w:style w:type="numbering" w:customStyle="1" w:styleId="13">
    <w:name w:val="ไม่มีรายการ1"/>
    <w:next w:val="a2"/>
    <w:uiPriority w:val="99"/>
    <w:semiHidden/>
    <w:unhideWhenUsed/>
    <w:rsid w:val="005A06A0"/>
  </w:style>
  <w:style w:type="character" w:styleId="af6">
    <w:name w:val="page number"/>
    <w:basedOn w:val="a0"/>
    <w:rsid w:val="00FB7DDF"/>
  </w:style>
  <w:style w:type="character" w:styleId="af7">
    <w:name w:val="annotation reference"/>
    <w:uiPriority w:val="99"/>
    <w:semiHidden/>
    <w:unhideWhenUsed/>
    <w:rsid w:val="00FB7DD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FB7DDF"/>
    <w:rPr>
      <w:rFonts w:cs="Angsana New"/>
      <w:bCs w:val="0"/>
      <w:sz w:val="20"/>
      <w:szCs w:val="25"/>
    </w:rPr>
  </w:style>
  <w:style w:type="character" w:customStyle="1" w:styleId="af9">
    <w:name w:val="ข้อความข้อคิดเห็น อักขระ"/>
    <w:basedOn w:val="a0"/>
    <w:link w:val="af8"/>
    <w:uiPriority w:val="99"/>
    <w:rsid w:val="00FB7DDF"/>
    <w:rPr>
      <w:rFonts w:ascii="Calibri" w:eastAsia="Calibri" w:hAnsi="Calibri" w:cs="Angsana New"/>
      <w:sz w:val="20"/>
      <w:szCs w:val="25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B7DDF"/>
    <w:rPr>
      <w:b/>
      <w:bCs/>
    </w:rPr>
  </w:style>
  <w:style w:type="character" w:customStyle="1" w:styleId="afb">
    <w:name w:val="ชื่อเรื่องของข้อคิดเห็น อักขระ"/>
    <w:basedOn w:val="af9"/>
    <w:link w:val="afa"/>
    <w:uiPriority w:val="99"/>
    <w:semiHidden/>
    <w:rsid w:val="00FB7DDF"/>
    <w:rPr>
      <w:rFonts w:ascii="Calibri" w:eastAsia="Calibri" w:hAnsi="Calibri" w:cs="Angsana New"/>
      <w:b/>
      <w:bCs/>
      <w:sz w:val="20"/>
      <w:szCs w:val="25"/>
    </w:rPr>
  </w:style>
  <w:style w:type="character" w:customStyle="1" w:styleId="14">
    <w:name w:val="การอ้างถึงที่ไม่ได้แก้ไข1"/>
    <w:basedOn w:val="a0"/>
    <w:uiPriority w:val="99"/>
    <w:semiHidden/>
    <w:unhideWhenUsed/>
    <w:rsid w:val="00FB7DDF"/>
    <w:rPr>
      <w:color w:val="605E5C"/>
      <w:shd w:val="clear" w:color="auto" w:fill="E1DFDD"/>
    </w:rPr>
  </w:style>
  <w:style w:type="paragraph" w:customStyle="1" w:styleId="Default">
    <w:name w:val="Default"/>
    <w:qFormat/>
    <w:rsid w:val="00C927B9"/>
    <w:pPr>
      <w:autoSpaceDE w:val="0"/>
      <w:autoSpaceDN w:val="0"/>
      <w:adjustRightInd w:val="0"/>
      <w:spacing w:after="0" w:afterAutospacing="1" w:line="240" w:lineRule="auto"/>
      <w:jc w:val="thaiDistribute"/>
    </w:pPr>
    <w:rPr>
      <w:rFonts w:ascii="Browallia New" w:eastAsiaTheme="minorHAnsi" w:hAnsi="Browallia New" w:cs="Browallia New"/>
      <w:color w:val="000000"/>
      <w:sz w:val="24"/>
      <w:szCs w:val="24"/>
    </w:rPr>
  </w:style>
  <w:style w:type="character" w:customStyle="1" w:styleId="fontstyle01">
    <w:name w:val="fontstyle01"/>
    <w:basedOn w:val="a0"/>
    <w:rsid w:val="00C927B9"/>
    <w:rPr>
      <w:rFonts w:ascii="BrowalliaNew" w:hAnsi="BrowalliaNew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927B9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C927B9"/>
    <w:rPr>
      <w:rFonts w:ascii="TH SarabunPSK" w:hAnsi="TH SarabunPSK" w:cs="TH SarabunPSK" w:hint="default"/>
      <w:b/>
      <w:bCs/>
      <w:i w:val="0"/>
      <w:iCs w:val="0"/>
      <w:color w:val="000000"/>
      <w:sz w:val="28"/>
      <w:szCs w:val="28"/>
    </w:rPr>
  </w:style>
  <w:style w:type="table" w:styleId="afc">
    <w:name w:val="Table Grid"/>
    <w:basedOn w:val="a1"/>
    <w:uiPriority w:val="59"/>
    <w:rsid w:val="00C927B9"/>
    <w:pPr>
      <w:spacing w:after="0" w:afterAutospacing="1" w:line="240" w:lineRule="auto"/>
      <w:jc w:val="thaiDistribute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d">
    <w:name w:val="ไม่มีการเว้นระยะห่าง อักขระ อักขระ"/>
    <w:uiPriority w:val="1"/>
    <w:rsid w:val="00C927B9"/>
    <w:rPr>
      <w:rFonts w:ascii="Calibri" w:eastAsia="Calibri" w:hAnsi="Calibri" w:cs="Cordia New"/>
    </w:rPr>
  </w:style>
  <w:style w:type="character" w:customStyle="1" w:styleId="21">
    <w:name w:val="การอ้างถึงที่ไม่ได้แก้ไข2"/>
    <w:basedOn w:val="a0"/>
    <w:uiPriority w:val="99"/>
    <w:semiHidden/>
    <w:unhideWhenUsed/>
    <w:rsid w:val="00C927B9"/>
    <w:rPr>
      <w:color w:val="605E5C"/>
      <w:shd w:val="clear" w:color="auto" w:fill="E1DFDD"/>
    </w:rPr>
  </w:style>
  <w:style w:type="character" w:customStyle="1" w:styleId="fontstyle31">
    <w:name w:val="fontstyle31"/>
    <w:basedOn w:val="a0"/>
    <w:rsid w:val="00C927B9"/>
    <w:rPr>
      <w:rFonts w:ascii="TimesNewRomanPSMT" w:hAnsi="TimesNewRomanPSMT" w:hint="default"/>
      <w:b w:val="0"/>
      <w:bCs w:val="0"/>
      <w:i w:val="0"/>
      <w:iCs w:val="0"/>
      <w:color w:val="242021"/>
      <w:sz w:val="28"/>
      <w:szCs w:val="28"/>
    </w:rPr>
  </w:style>
  <w:style w:type="character" w:customStyle="1" w:styleId="31">
    <w:name w:val="การอ้างถึงที่ไม่ได้แก้ไข3"/>
    <w:basedOn w:val="a0"/>
    <w:uiPriority w:val="99"/>
    <w:semiHidden/>
    <w:unhideWhenUsed/>
    <w:rsid w:val="00C927B9"/>
    <w:rPr>
      <w:color w:val="605E5C"/>
      <w:shd w:val="clear" w:color="auto" w:fill="E1DFDD"/>
    </w:rPr>
  </w:style>
  <w:style w:type="paragraph" w:styleId="22">
    <w:name w:val="Body Text 2"/>
    <w:basedOn w:val="a"/>
    <w:link w:val="23"/>
    <w:unhideWhenUsed/>
    <w:rsid w:val="0011749B"/>
    <w:pPr>
      <w:spacing w:after="0" w:line="240" w:lineRule="auto"/>
      <w:jc w:val="center"/>
    </w:pPr>
    <w:rPr>
      <w:rFonts w:ascii="TH Sarabun New" w:hAnsi="TH Sarabun New" w:cs="TH Sarabun New"/>
      <w:b/>
      <w:sz w:val="32"/>
      <w:szCs w:val="32"/>
    </w:rPr>
  </w:style>
  <w:style w:type="character" w:customStyle="1" w:styleId="23">
    <w:name w:val="เนื้อความ 2 อักขระ"/>
    <w:basedOn w:val="a0"/>
    <w:link w:val="22"/>
    <w:qFormat/>
    <w:rsid w:val="0011749B"/>
    <w:rPr>
      <w:rFonts w:ascii="TH Sarabun New" w:eastAsia="Calibri" w:hAnsi="TH Sarabun New" w:cs="TH Sarabun New"/>
      <w:b/>
      <w:bCs/>
      <w:sz w:val="32"/>
      <w:szCs w:val="32"/>
    </w:rPr>
  </w:style>
  <w:style w:type="table" w:customStyle="1" w:styleId="210">
    <w:name w:val="ตารางธรรมดา 21"/>
    <w:basedOn w:val="a1"/>
    <w:uiPriority w:val="42"/>
    <w:rsid w:val="00DD0F6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4">
    <w:name w:val="Plain Table 2"/>
    <w:basedOn w:val="a1"/>
    <w:uiPriority w:val="42"/>
    <w:rsid w:val="00DD0F6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fe">
    <w:name w:val="Emphasis"/>
    <w:basedOn w:val="a0"/>
    <w:uiPriority w:val="20"/>
    <w:qFormat/>
    <w:rsid w:val="001364D6"/>
    <w:rPr>
      <w:i/>
      <w:iCs/>
    </w:rPr>
  </w:style>
  <w:style w:type="table" w:customStyle="1" w:styleId="15">
    <w:name w:val="เส้นตาราง1"/>
    <w:basedOn w:val="a1"/>
    <w:next w:val="afc"/>
    <w:uiPriority w:val="39"/>
    <w:rsid w:val="00C570F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หัวเรื่อง 3 อักขระ"/>
    <w:basedOn w:val="a0"/>
    <w:link w:val="3"/>
    <w:uiPriority w:val="9"/>
    <w:rsid w:val="00A767B6"/>
    <w:rPr>
      <w:rFonts w:ascii="Cordia New" w:eastAsia="Cordia New" w:hAnsi="Cordia New" w:cs="Angsana New"/>
      <w:b/>
      <w:bCs/>
      <w:sz w:val="32"/>
      <w:szCs w:val="32"/>
    </w:rPr>
  </w:style>
  <w:style w:type="numbering" w:customStyle="1" w:styleId="25">
    <w:name w:val="ไม่มีรายการ2"/>
    <w:next w:val="a2"/>
    <w:uiPriority w:val="99"/>
    <w:semiHidden/>
    <w:unhideWhenUsed/>
    <w:rsid w:val="00A767B6"/>
  </w:style>
  <w:style w:type="table" w:customStyle="1" w:styleId="26">
    <w:name w:val="เส้นตาราง2"/>
    <w:basedOn w:val="a1"/>
    <w:next w:val="afc"/>
    <w:uiPriority w:val="39"/>
    <w:rsid w:val="00A76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เนื้อความ1"/>
    <w:basedOn w:val="a"/>
    <w:next w:val="aff"/>
    <w:link w:val="aff0"/>
    <w:uiPriority w:val="99"/>
    <w:unhideWhenUsed/>
    <w:rsid w:val="00A767B6"/>
    <w:pPr>
      <w:spacing w:after="120" w:line="259" w:lineRule="auto"/>
    </w:pPr>
    <w:rPr>
      <w:rFonts w:asciiTheme="minorHAnsi" w:hAnsiTheme="minorHAnsi" w:cstheme="minorBidi"/>
      <w:bCs w:val="0"/>
      <w:szCs w:val="28"/>
    </w:rPr>
  </w:style>
  <w:style w:type="character" w:customStyle="1" w:styleId="aff0">
    <w:name w:val="เนื้อความ อักขระ"/>
    <w:basedOn w:val="a0"/>
    <w:link w:val="16"/>
    <w:uiPriority w:val="99"/>
    <w:rsid w:val="00A767B6"/>
    <w:rPr>
      <w:rFonts w:eastAsia="Calibri"/>
    </w:rPr>
  </w:style>
  <w:style w:type="paragraph" w:customStyle="1" w:styleId="17">
    <w:name w:val="การเยื้องเนื้อความ1"/>
    <w:basedOn w:val="a"/>
    <w:next w:val="aff1"/>
    <w:link w:val="aff2"/>
    <w:uiPriority w:val="99"/>
    <w:semiHidden/>
    <w:unhideWhenUsed/>
    <w:rsid w:val="00A767B6"/>
    <w:pPr>
      <w:spacing w:after="120"/>
      <w:ind w:left="283"/>
    </w:pPr>
    <w:rPr>
      <w:rFonts w:asciiTheme="minorHAnsi" w:eastAsiaTheme="minorEastAsia" w:hAnsiTheme="minorHAnsi" w:cstheme="minorBidi"/>
      <w:bCs w:val="0"/>
      <w:szCs w:val="28"/>
    </w:rPr>
  </w:style>
  <w:style w:type="character" w:customStyle="1" w:styleId="aff2">
    <w:name w:val="การเยื้องเนื้อความ อักขระ"/>
    <w:basedOn w:val="a0"/>
    <w:link w:val="17"/>
    <w:rsid w:val="00A767B6"/>
  </w:style>
  <w:style w:type="paragraph" w:customStyle="1" w:styleId="18">
    <w:name w:val="ไม่มีการเว้นระยะห่าง1"/>
    <w:qFormat/>
    <w:rsid w:val="00A767B6"/>
    <w:pPr>
      <w:spacing w:after="0" w:line="240" w:lineRule="auto"/>
    </w:pPr>
    <w:rPr>
      <w:rFonts w:ascii="Calibri" w:eastAsia="Calibri" w:hAnsi="Calibri" w:cs="Angsana New"/>
    </w:rPr>
  </w:style>
  <w:style w:type="character" w:styleId="aff3">
    <w:name w:val="Placeholder Text"/>
    <w:uiPriority w:val="99"/>
    <w:semiHidden/>
    <w:rsid w:val="00A767B6"/>
    <w:rPr>
      <w:color w:val="808080"/>
    </w:rPr>
  </w:style>
  <w:style w:type="table" w:customStyle="1" w:styleId="220">
    <w:name w:val="ตารางธรรมดา 22"/>
    <w:basedOn w:val="a1"/>
    <w:next w:val="24"/>
    <w:uiPriority w:val="42"/>
    <w:rsid w:val="00A767B6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27">
    <w:name w:val="Body Text Indent 2"/>
    <w:basedOn w:val="a"/>
    <w:link w:val="28"/>
    <w:rsid w:val="00A767B6"/>
    <w:pPr>
      <w:spacing w:after="0" w:line="240" w:lineRule="auto"/>
      <w:ind w:firstLine="720"/>
      <w:jc w:val="thaiDistribute"/>
    </w:pPr>
    <w:rPr>
      <w:rFonts w:ascii="Cordia New" w:eastAsia="Cordia New" w:hAnsi="Cordia New" w:cs="Angsana New"/>
      <w:bCs w:val="0"/>
      <w:sz w:val="32"/>
      <w:szCs w:val="32"/>
    </w:rPr>
  </w:style>
  <w:style w:type="character" w:customStyle="1" w:styleId="28">
    <w:name w:val="การเยื้องเนื้อความ 2 อักขระ"/>
    <w:basedOn w:val="a0"/>
    <w:link w:val="27"/>
    <w:rsid w:val="00A767B6"/>
    <w:rPr>
      <w:rFonts w:ascii="Cordia New" w:eastAsia="Cordia New" w:hAnsi="Cordia New" w:cs="Angsana New"/>
      <w:sz w:val="32"/>
      <w:szCs w:val="32"/>
    </w:rPr>
  </w:style>
  <w:style w:type="paragraph" w:styleId="aff4">
    <w:name w:val="Subtitle"/>
    <w:basedOn w:val="a"/>
    <w:next w:val="a"/>
    <w:link w:val="aff5"/>
    <w:uiPriority w:val="11"/>
    <w:qFormat/>
    <w:rsid w:val="00A767B6"/>
    <w:pPr>
      <w:numPr>
        <w:ilvl w:val="1"/>
      </w:numPr>
      <w:spacing w:after="160" w:line="240" w:lineRule="auto"/>
    </w:pPr>
    <w:rPr>
      <w:rFonts w:eastAsia="Times New Roman" w:cs="Cordia New"/>
      <w:bCs w:val="0"/>
      <w:color w:val="5A5A5A"/>
      <w:spacing w:val="15"/>
      <w:szCs w:val="28"/>
    </w:rPr>
  </w:style>
  <w:style w:type="character" w:customStyle="1" w:styleId="aff5">
    <w:name w:val="ชื่อเรื่องรอง อักขระ"/>
    <w:basedOn w:val="a0"/>
    <w:link w:val="aff4"/>
    <w:uiPriority w:val="11"/>
    <w:rsid w:val="00A767B6"/>
    <w:rPr>
      <w:rFonts w:ascii="Calibri" w:eastAsia="Times New Roman" w:hAnsi="Calibri" w:cs="Cordia New"/>
      <w:color w:val="5A5A5A"/>
      <w:spacing w:val="15"/>
    </w:rPr>
  </w:style>
  <w:style w:type="table" w:customStyle="1" w:styleId="110">
    <w:name w:val="เส้นตาราง11"/>
    <w:basedOn w:val="a1"/>
    <w:next w:val="afc"/>
    <w:uiPriority w:val="59"/>
    <w:rsid w:val="00A767B6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6">
    <w:name w:val="Unresolved Mention"/>
    <w:basedOn w:val="a0"/>
    <w:uiPriority w:val="99"/>
    <w:semiHidden/>
    <w:unhideWhenUsed/>
    <w:rsid w:val="00A767B6"/>
    <w:rPr>
      <w:color w:val="605E5C"/>
      <w:shd w:val="clear" w:color="auto" w:fill="E1DFDD"/>
    </w:rPr>
  </w:style>
  <w:style w:type="paragraph" w:styleId="aff">
    <w:name w:val="Body Text"/>
    <w:basedOn w:val="a"/>
    <w:link w:val="19"/>
    <w:uiPriority w:val="99"/>
    <w:unhideWhenUsed/>
    <w:qFormat/>
    <w:rsid w:val="00A767B6"/>
    <w:pPr>
      <w:spacing w:after="120"/>
    </w:pPr>
    <w:rPr>
      <w:rFonts w:cs="Angsana New"/>
    </w:rPr>
  </w:style>
  <w:style w:type="character" w:customStyle="1" w:styleId="19">
    <w:name w:val="เนื้อความ อักขระ1"/>
    <w:basedOn w:val="a0"/>
    <w:link w:val="aff"/>
    <w:uiPriority w:val="99"/>
    <w:rsid w:val="00A767B6"/>
    <w:rPr>
      <w:rFonts w:ascii="Calibri" w:eastAsia="Calibri" w:hAnsi="Calibri" w:cs="Angsana New"/>
      <w:bCs/>
      <w:szCs w:val="36"/>
    </w:rPr>
  </w:style>
  <w:style w:type="paragraph" w:styleId="aff1">
    <w:name w:val="Body Text Indent"/>
    <w:basedOn w:val="a"/>
    <w:link w:val="1a"/>
    <w:unhideWhenUsed/>
    <w:rsid w:val="00A767B6"/>
    <w:pPr>
      <w:spacing w:after="120"/>
      <w:ind w:left="283"/>
    </w:pPr>
    <w:rPr>
      <w:rFonts w:cs="Angsana New"/>
    </w:rPr>
  </w:style>
  <w:style w:type="character" w:customStyle="1" w:styleId="1a">
    <w:name w:val="การเยื้องเนื้อความ อักขระ1"/>
    <w:basedOn w:val="a0"/>
    <w:link w:val="aff1"/>
    <w:uiPriority w:val="99"/>
    <w:rsid w:val="00A767B6"/>
    <w:rPr>
      <w:rFonts w:ascii="Calibri" w:eastAsia="Calibri" w:hAnsi="Calibri" w:cs="Angsana New"/>
      <w:bCs/>
      <w:szCs w:val="36"/>
    </w:rPr>
  </w:style>
  <w:style w:type="paragraph" w:styleId="32">
    <w:name w:val="Body Text 3"/>
    <w:basedOn w:val="a"/>
    <w:link w:val="33"/>
    <w:unhideWhenUsed/>
    <w:rsid w:val="009D72FE"/>
    <w:pPr>
      <w:spacing w:after="120"/>
    </w:pPr>
    <w:rPr>
      <w:rFonts w:cs="Angsana New"/>
      <w:sz w:val="16"/>
      <w:szCs w:val="20"/>
    </w:rPr>
  </w:style>
  <w:style w:type="character" w:customStyle="1" w:styleId="33">
    <w:name w:val="เนื้อความ 3 อักขระ"/>
    <w:basedOn w:val="a0"/>
    <w:link w:val="32"/>
    <w:rsid w:val="009D72FE"/>
    <w:rPr>
      <w:rFonts w:ascii="Calibri" w:eastAsia="Calibri" w:hAnsi="Calibri" w:cs="Angsana New"/>
      <w:bCs/>
      <w:sz w:val="16"/>
      <w:szCs w:val="20"/>
    </w:rPr>
  </w:style>
  <w:style w:type="character" w:customStyle="1" w:styleId="20">
    <w:name w:val="หัวเรื่อง 2 อักขระ"/>
    <w:basedOn w:val="a0"/>
    <w:link w:val="2"/>
    <w:uiPriority w:val="9"/>
    <w:rsid w:val="009D72FE"/>
    <w:rPr>
      <w:rFonts w:ascii="Cordia New" w:eastAsia="Cordia New" w:hAnsi="Cordia New" w:cs="Cordia New"/>
      <w:b/>
      <w:bCs/>
      <w:color w:val="000080"/>
      <w:sz w:val="32"/>
      <w:szCs w:val="32"/>
    </w:rPr>
  </w:style>
  <w:style w:type="character" w:customStyle="1" w:styleId="40">
    <w:name w:val="หัวเรื่อง 4 อักขระ"/>
    <w:basedOn w:val="a0"/>
    <w:link w:val="4"/>
    <w:uiPriority w:val="9"/>
    <w:rsid w:val="009D72FE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60">
    <w:name w:val="หัวเรื่อง 6 อักขระ"/>
    <w:basedOn w:val="a0"/>
    <w:link w:val="6"/>
    <w:uiPriority w:val="9"/>
    <w:rsid w:val="009D72FE"/>
    <w:rPr>
      <w:rFonts w:ascii="FreesiaUPC" w:eastAsia="Cordia New" w:hAnsi="FreesiaUPC" w:cs="FreesiaUPC"/>
      <w:b/>
      <w:bCs/>
      <w:i/>
      <w:iCs/>
      <w:spacing w:val="-4"/>
      <w:sz w:val="31"/>
      <w:szCs w:val="31"/>
    </w:rPr>
  </w:style>
  <w:style w:type="character" w:customStyle="1" w:styleId="70">
    <w:name w:val="หัวเรื่อง 7 อักขระ"/>
    <w:basedOn w:val="a0"/>
    <w:link w:val="7"/>
    <w:rsid w:val="009D72FE"/>
    <w:rPr>
      <w:rFonts w:ascii="FreesiaUPC" w:eastAsia="Cordia New" w:hAnsi="FreesiaUPC" w:cs="FreesiaUPC"/>
      <w:b/>
      <w:bCs/>
      <w:sz w:val="32"/>
      <w:szCs w:val="32"/>
    </w:rPr>
  </w:style>
  <w:style w:type="character" w:customStyle="1" w:styleId="80">
    <w:name w:val="หัวเรื่อง 8 อักขระ"/>
    <w:basedOn w:val="a0"/>
    <w:link w:val="8"/>
    <w:uiPriority w:val="9"/>
    <w:rsid w:val="009D72FE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uiPriority w:val="9"/>
    <w:rsid w:val="009D72FE"/>
    <w:rPr>
      <w:rFonts w:ascii="Cordia New" w:eastAsia="Cordia New" w:hAnsi="Cordia New" w:cs="Cordia New"/>
      <w:b/>
      <w:bCs/>
      <w:color w:val="000000"/>
      <w:sz w:val="32"/>
      <w:szCs w:val="32"/>
    </w:rPr>
  </w:style>
  <w:style w:type="numbering" w:customStyle="1" w:styleId="34">
    <w:name w:val="ไม่มีรายการ3"/>
    <w:next w:val="a2"/>
    <w:uiPriority w:val="99"/>
    <w:semiHidden/>
    <w:unhideWhenUsed/>
    <w:rsid w:val="009D72FE"/>
  </w:style>
  <w:style w:type="paragraph" w:styleId="aff7">
    <w:name w:val="endnote text"/>
    <w:basedOn w:val="a"/>
    <w:link w:val="aff8"/>
    <w:uiPriority w:val="99"/>
    <w:semiHidden/>
    <w:rsid w:val="009D72FE"/>
    <w:pPr>
      <w:spacing w:after="0" w:line="240" w:lineRule="auto"/>
    </w:pPr>
    <w:rPr>
      <w:rFonts w:ascii="Cordia New" w:eastAsia="Cordia New" w:hAnsi="Cordia New" w:cs="Angsana New"/>
      <w:bCs w:val="0"/>
      <w:sz w:val="28"/>
      <w:szCs w:val="28"/>
      <w:lang w:val="x-none" w:eastAsia="x-none"/>
    </w:rPr>
  </w:style>
  <w:style w:type="character" w:customStyle="1" w:styleId="aff8">
    <w:name w:val="ข้อความอ้างอิงท้ายเรื่อง อักขระ"/>
    <w:basedOn w:val="a0"/>
    <w:link w:val="aff7"/>
    <w:uiPriority w:val="99"/>
    <w:semiHidden/>
    <w:rsid w:val="009D72FE"/>
    <w:rPr>
      <w:rFonts w:ascii="Cordia New" w:eastAsia="Cordia New" w:hAnsi="Cordia New" w:cs="Angsana New"/>
      <w:sz w:val="28"/>
      <w:lang w:val="x-none" w:eastAsia="x-none"/>
    </w:rPr>
  </w:style>
  <w:style w:type="character" w:styleId="aff9">
    <w:name w:val="endnote reference"/>
    <w:uiPriority w:val="99"/>
    <w:semiHidden/>
    <w:rsid w:val="009D72FE"/>
    <w:rPr>
      <w:vertAlign w:val="superscript"/>
      <w:lang w:bidi="th-TH"/>
    </w:rPr>
  </w:style>
  <w:style w:type="paragraph" w:styleId="affa">
    <w:name w:val="Title"/>
    <w:basedOn w:val="a"/>
    <w:link w:val="affb"/>
    <w:qFormat/>
    <w:rsid w:val="009D72FE"/>
    <w:pPr>
      <w:spacing w:after="0" w:line="240" w:lineRule="auto"/>
      <w:jc w:val="center"/>
    </w:pPr>
    <w:rPr>
      <w:rFonts w:ascii="Cordia New" w:eastAsia="Cordia New" w:hAnsi="Cordia New" w:cs="Cordia New"/>
      <w:b/>
      <w:sz w:val="36"/>
    </w:rPr>
  </w:style>
  <w:style w:type="character" w:customStyle="1" w:styleId="affb">
    <w:name w:val="ชื่อเรื่อง อักขระ"/>
    <w:basedOn w:val="a0"/>
    <w:link w:val="affa"/>
    <w:qFormat/>
    <w:rsid w:val="009D72FE"/>
    <w:rPr>
      <w:rFonts w:ascii="Cordia New" w:eastAsia="Cordia New" w:hAnsi="Cordia New" w:cs="Cordia New"/>
      <w:b/>
      <w:bCs/>
      <w:sz w:val="36"/>
      <w:szCs w:val="36"/>
    </w:rPr>
  </w:style>
  <w:style w:type="paragraph" w:styleId="35">
    <w:name w:val="Body Text Indent 3"/>
    <w:basedOn w:val="a"/>
    <w:link w:val="36"/>
    <w:rsid w:val="009D72FE"/>
    <w:pPr>
      <w:spacing w:after="0" w:line="240" w:lineRule="auto"/>
      <w:ind w:firstLine="1134"/>
      <w:jc w:val="both"/>
    </w:pPr>
    <w:rPr>
      <w:rFonts w:ascii="Cordia New" w:eastAsia="Cordia New" w:hAnsi="Cordia New" w:cs="Cordia New"/>
      <w:bCs w:val="0"/>
      <w:sz w:val="32"/>
      <w:szCs w:val="32"/>
    </w:rPr>
  </w:style>
  <w:style w:type="character" w:customStyle="1" w:styleId="36">
    <w:name w:val="การเยื้องเนื้อความ 3 อักขระ"/>
    <w:basedOn w:val="a0"/>
    <w:link w:val="35"/>
    <w:rsid w:val="009D72FE"/>
    <w:rPr>
      <w:rFonts w:ascii="Cordia New" w:eastAsia="Cordia New" w:hAnsi="Cordia New" w:cs="Cordia New"/>
      <w:sz w:val="32"/>
      <w:szCs w:val="32"/>
    </w:rPr>
  </w:style>
  <w:style w:type="character" w:styleId="affc">
    <w:name w:val="FollowedHyperlink"/>
    <w:uiPriority w:val="99"/>
    <w:rsid w:val="009D72FE"/>
    <w:rPr>
      <w:color w:val="800080"/>
      <w:u w:val="single"/>
      <w:lang w:bidi="th-TH"/>
    </w:rPr>
  </w:style>
  <w:style w:type="character" w:customStyle="1" w:styleId="apple-converted-space">
    <w:name w:val="apple-converted-space"/>
    <w:basedOn w:val="a0"/>
    <w:rsid w:val="009D72FE"/>
  </w:style>
  <w:style w:type="table" w:customStyle="1" w:styleId="37">
    <w:name w:val="เส้นตาราง3"/>
    <w:basedOn w:val="a1"/>
    <w:next w:val="afc"/>
    <w:qFormat/>
    <w:rsid w:val="009D72FE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1">
    <w:name w:val="st1"/>
    <w:rsid w:val="009D72FE"/>
  </w:style>
  <w:style w:type="character" w:customStyle="1" w:styleId="reference-accessdate">
    <w:name w:val="reference-accessdate"/>
    <w:rsid w:val="009D72FE"/>
  </w:style>
  <w:style w:type="character" w:customStyle="1" w:styleId="nowrap">
    <w:name w:val="nowrap"/>
    <w:rsid w:val="009D72FE"/>
  </w:style>
  <w:style w:type="paragraph" w:customStyle="1" w:styleId="NoSpacing1">
    <w:name w:val="No Spacing1"/>
    <w:uiPriority w:val="99"/>
    <w:qFormat/>
    <w:rsid w:val="009D72FE"/>
    <w:pPr>
      <w:spacing w:after="0" w:line="240" w:lineRule="auto"/>
    </w:pPr>
    <w:rPr>
      <w:rFonts w:ascii="Calibri" w:eastAsia="Calibri" w:hAnsi="Calibri" w:cs="Angsana New"/>
    </w:rPr>
  </w:style>
  <w:style w:type="character" w:styleId="affd">
    <w:name w:val="Strong"/>
    <w:uiPriority w:val="22"/>
    <w:qFormat/>
    <w:rsid w:val="009D72FE"/>
    <w:rPr>
      <w:rFonts w:cs="Times New Roman"/>
      <w:b/>
      <w:bCs/>
    </w:rPr>
  </w:style>
  <w:style w:type="character" w:customStyle="1" w:styleId="CommentSubjectChar1">
    <w:name w:val="Comment Subject Char1"/>
    <w:uiPriority w:val="99"/>
    <w:semiHidden/>
    <w:rsid w:val="009D72FE"/>
    <w:rPr>
      <w:rFonts w:ascii="Calibri" w:eastAsia="Calibri" w:hAnsi="Calibri" w:cs="Cordia New"/>
      <w:b/>
      <w:bCs/>
      <w:szCs w:val="25"/>
    </w:rPr>
  </w:style>
  <w:style w:type="paragraph" w:styleId="HTML">
    <w:name w:val="HTML Preformatted"/>
    <w:basedOn w:val="a"/>
    <w:link w:val="HTML0"/>
    <w:uiPriority w:val="99"/>
    <w:unhideWhenUsed/>
    <w:qFormat/>
    <w:rsid w:val="009D72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Angsana New"/>
      <w:bCs w:val="0"/>
      <w:sz w:val="20"/>
      <w:szCs w:val="20"/>
      <w:lang w:val="x-none" w:eastAsia="x-none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qFormat/>
    <w:rsid w:val="009D72FE"/>
    <w:rPr>
      <w:rFonts w:ascii="Courier New" w:eastAsia="Times New Roman" w:hAnsi="Courier New" w:cs="Angsana New"/>
      <w:sz w:val="20"/>
      <w:szCs w:val="20"/>
      <w:lang w:val="x-none" w:eastAsia="x-none"/>
    </w:rPr>
  </w:style>
  <w:style w:type="character" w:customStyle="1" w:styleId="y2iqfc">
    <w:name w:val="y2iqfc"/>
    <w:rsid w:val="009D72FE"/>
  </w:style>
  <w:style w:type="paragraph" w:customStyle="1" w:styleId="NoParagraphStyle">
    <w:name w:val="[No Paragraph Style]"/>
    <w:rsid w:val="009D72FE"/>
    <w:pPr>
      <w:autoSpaceDE w:val="0"/>
      <w:autoSpaceDN w:val="0"/>
      <w:adjustRightInd w:val="0"/>
      <w:spacing w:after="0" w:line="288" w:lineRule="auto"/>
      <w:textAlignment w:val="center"/>
    </w:pPr>
    <w:rPr>
      <w:rFonts w:ascii="Times Regular" w:eastAsia="Cordia New" w:hAnsi="Times Regular" w:cs="Times Regular"/>
      <w:color w:val="000000"/>
      <w:sz w:val="24"/>
      <w:szCs w:val="24"/>
      <w:lang w:val="en-GB" w:eastAsia="af-ZA"/>
    </w:rPr>
  </w:style>
  <w:style w:type="paragraph" w:customStyle="1" w:styleId="BasicParagraph">
    <w:name w:val="[Basic Paragraph]"/>
    <w:basedOn w:val="NoParagraphStyle"/>
    <w:uiPriority w:val="99"/>
    <w:rsid w:val="009D72FE"/>
    <w:pPr>
      <w:tabs>
        <w:tab w:val="left" w:pos="720"/>
        <w:tab w:val="left" w:pos="1080"/>
        <w:tab w:val="left" w:pos="1800"/>
        <w:tab w:val="left" w:pos="2140"/>
        <w:tab w:val="left" w:pos="2880"/>
      </w:tabs>
      <w:jc w:val="both"/>
    </w:pPr>
    <w:rPr>
      <w:rFonts w:ascii="TH Sarabun New" w:hAnsi="TH Sarabun New" w:cs="TH Sarabun New"/>
      <w:sz w:val="32"/>
      <w:szCs w:val="32"/>
    </w:rPr>
  </w:style>
  <w:style w:type="character" w:customStyle="1" w:styleId="UnresolvedMention1">
    <w:name w:val="Unresolved Mention1"/>
    <w:uiPriority w:val="99"/>
    <w:semiHidden/>
    <w:unhideWhenUsed/>
    <w:rsid w:val="009D72FE"/>
    <w:rPr>
      <w:color w:val="605E5C"/>
      <w:shd w:val="clear" w:color="auto" w:fill="E1DFDD"/>
    </w:rPr>
  </w:style>
  <w:style w:type="numbering" w:customStyle="1" w:styleId="41">
    <w:name w:val="ไม่มีรายการ4"/>
    <w:next w:val="a2"/>
    <w:uiPriority w:val="99"/>
    <w:semiHidden/>
    <w:unhideWhenUsed/>
    <w:rsid w:val="001633D0"/>
  </w:style>
  <w:style w:type="character" w:customStyle="1" w:styleId="af3">
    <w:name w:val="ย่อหน้ารายการ อักขระ"/>
    <w:aliases w:val="รายการย่อหน้า อักขระ1,Table Heading อักขระ"/>
    <w:link w:val="af2"/>
    <w:uiPriority w:val="34"/>
    <w:locked/>
    <w:rsid w:val="001633D0"/>
    <w:rPr>
      <w:rFonts w:ascii="Calibri" w:eastAsia="Calibri" w:hAnsi="Calibri" w:cs="Cordia New"/>
    </w:rPr>
  </w:style>
  <w:style w:type="table" w:customStyle="1" w:styleId="42">
    <w:name w:val="เส้นตาราง4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 w:val="20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เส้นตาราง1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เส้นตาราง21"/>
    <w:basedOn w:val="a1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เส้นตาราง31"/>
    <w:basedOn w:val="a1"/>
    <w:next w:val="afc"/>
    <w:rsid w:val="001633D0"/>
    <w:pPr>
      <w:spacing w:after="0" w:line="240" w:lineRule="auto"/>
    </w:pPr>
    <w:rPr>
      <w:rFonts w:ascii="Times New Roman" w:eastAsia="SimSu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ไม่มีรายการ11"/>
    <w:next w:val="a2"/>
    <w:uiPriority w:val="99"/>
    <w:semiHidden/>
    <w:unhideWhenUsed/>
    <w:rsid w:val="001633D0"/>
  </w:style>
  <w:style w:type="table" w:customStyle="1" w:styleId="410">
    <w:name w:val="เส้นตาราง41"/>
    <w:basedOn w:val="a1"/>
    <w:next w:val="afc"/>
    <w:uiPriority w:val="59"/>
    <w:rsid w:val="001633D0"/>
    <w:pPr>
      <w:spacing w:after="0" w:line="240" w:lineRule="auto"/>
    </w:pPr>
    <w:rPr>
      <w:rFonts w:ascii="Century Gothic" w:eastAsia="Century Gothic" w:hAnsi="Century Gothic" w:cs="DilleniaUP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เส้นตาราง1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เส้นตาราง3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เส้นตาราง4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เส้นตาราง3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เส้นตาราง33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เส้นตาราง34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เส้นตาราง35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เส้นตาราง36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เส้นตาราง37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เส้นตาราง2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เส้นตาราง2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เส้นตาราง23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เส้นตาราง24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เส้นตาราง25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เส้นตาราง26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เส้นตาราง27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e">
    <w:name w:val="Quote"/>
    <w:basedOn w:val="a"/>
    <w:next w:val="a"/>
    <w:link w:val="afff"/>
    <w:uiPriority w:val="29"/>
    <w:qFormat/>
    <w:rsid w:val="001633D0"/>
    <w:pPr>
      <w:spacing w:after="0" w:line="240" w:lineRule="auto"/>
    </w:pPr>
    <w:rPr>
      <w:rFonts w:eastAsia="Times New Roman" w:cs="Times New Roman"/>
      <w:bCs w:val="0"/>
      <w:i/>
      <w:sz w:val="24"/>
      <w:szCs w:val="24"/>
    </w:rPr>
  </w:style>
  <w:style w:type="character" w:customStyle="1" w:styleId="afff">
    <w:name w:val="คำอ้างอิง อักขระ"/>
    <w:basedOn w:val="a0"/>
    <w:link w:val="affe"/>
    <w:uiPriority w:val="29"/>
    <w:rsid w:val="001633D0"/>
    <w:rPr>
      <w:rFonts w:ascii="Calibri" w:eastAsia="Times New Roman" w:hAnsi="Calibri" w:cs="Times New Roman"/>
      <w:i/>
      <w:sz w:val="24"/>
      <w:szCs w:val="24"/>
    </w:rPr>
  </w:style>
  <w:style w:type="paragraph" w:styleId="afff0">
    <w:name w:val="Intense Quote"/>
    <w:basedOn w:val="a"/>
    <w:next w:val="a"/>
    <w:link w:val="afff1"/>
    <w:uiPriority w:val="30"/>
    <w:qFormat/>
    <w:rsid w:val="001633D0"/>
    <w:pPr>
      <w:spacing w:after="0" w:line="240" w:lineRule="auto"/>
      <w:ind w:left="720" w:right="720"/>
    </w:pPr>
    <w:rPr>
      <w:rFonts w:eastAsia="Times New Roman" w:cs="Times New Roman"/>
      <w:b/>
      <w:bCs w:val="0"/>
      <w:i/>
      <w:sz w:val="24"/>
      <w:szCs w:val="22"/>
    </w:rPr>
  </w:style>
  <w:style w:type="character" w:customStyle="1" w:styleId="afff1">
    <w:name w:val="ทำให้คำอ้างอิงเป็นสีเข้มขึ้น อักขระ"/>
    <w:basedOn w:val="a0"/>
    <w:link w:val="afff0"/>
    <w:uiPriority w:val="30"/>
    <w:rsid w:val="001633D0"/>
    <w:rPr>
      <w:rFonts w:ascii="Calibri" w:eastAsia="Times New Roman" w:hAnsi="Calibri" w:cs="Times New Roman"/>
      <w:b/>
      <w:i/>
      <w:sz w:val="24"/>
      <w:szCs w:val="22"/>
    </w:rPr>
  </w:style>
  <w:style w:type="character" w:styleId="afff2">
    <w:name w:val="Subtle Emphasis"/>
    <w:uiPriority w:val="19"/>
    <w:qFormat/>
    <w:rsid w:val="001633D0"/>
    <w:rPr>
      <w:i/>
      <w:color w:val="5A5A5A"/>
    </w:rPr>
  </w:style>
  <w:style w:type="character" w:styleId="afff3">
    <w:name w:val="Intense Emphasis"/>
    <w:uiPriority w:val="21"/>
    <w:qFormat/>
    <w:rsid w:val="001633D0"/>
    <w:rPr>
      <w:b/>
      <w:i/>
      <w:sz w:val="24"/>
      <w:szCs w:val="24"/>
      <w:u w:val="single"/>
    </w:rPr>
  </w:style>
  <w:style w:type="character" w:styleId="afff4">
    <w:name w:val="Subtle Reference"/>
    <w:uiPriority w:val="31"/>
    <w:qFormat/>
    <w:rsid w:val="001633D0"/>
    <w:rPr>
      <w:sz w:val="24"/>
      <w:szCs w:val="24"/>
      <w:u w:val="single"/>
    </w:rPr>
  </w:style>
  <w:style w:type="character" w:styleId="afff5">
    <w:name w:val="Intense Reference"/>
    <w:uiPriority w:val="32"/>
    <w:qFormat/>
    <w:rsid w:val="001633D0"/>
    <w:rPr>
      <w:b/>
      <w:sz w:val="24"/>
      <w:u w:val="single"/>
    </w:rPr>
  </w:style>
  <w:style w:type="character" w:styleId="afff6">
    <w:name w:val="Book Title"/>
    <w:uiPriority w:val="33"/>
    <w:qFormat/>
    <w:rsid w:val="001633D0"/>
    <w:rPr>
      <w:rFonts w:ascii="Cambria" w:eastAsia="Times New Roman" w:hAnsi="Cambria"/>
      <w:b/>
      <w:i/>
      <w:sz w:val="24"/>
      <w:szCs w:val="24"/>
    </w:rPr>
  </w:style>
  <w:style w:type="paragraph" w:styleId="afff7">
    <w:name w:val="TOC Heading"/>
    <w:basedOn w:val="1"/>
    <w:next w:val="a"/>
    <w:uiPriority w:val="39"/>
    <w:semiHidden/>
    <w:unhideWhenUsed/>
    <w:qFormat/>
    <w:rsid w:val="001633D0"/>
    <w:pPr>
      <w:keepLines w:val="0"/>
      <w:spacing w:before="240" w:after="60" w:line="240" w:lineRule="auto"/>
      <w:outlineLvl w:val="9"/>
    </w:pPr>
    <w:rPr>
      <w:rFonts w:ascii="Cambria" w:eastAsia="Times New Roman" w:hAnsi="Cambria" w:cs="Times New Roman"/>
      <w:color w:val="auto"/>
      <w:kern w:val="32"/>
      <w:sz w:val="32"/>
      <w:szCs w:val="32"/>
    </w:rPr>
  </w:style>
  <w:style w:type="table" w:customStyle="1" w:styleId="51">
    <w:name w:val="เส้นตาราง5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เส้นตาราง6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ไม่มีรายการ21"/>
    <w:next w:val="a2"/>
    <w:uiPriority w:val="99"/>
    <w:semiHidden/>
    <w:unhideWhenUsed/>
    <w:rsid w:val="001633D0"/>
  </w:style>
  <w:style w:type="table" w:customStyle="1" w:styleId="71">
    <w:name w:val="เส้นตาราง7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เส้นตาราง28"/>
    <w:basedOn w:val="a1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เส้นตาราง38"/>
    <w:basedOn w:val="a1"/>
    <w:next w:val="afc"/>
    <w:rsid w:val="001633D0"/>
    <w:pPr>
      <w:spacing w:after="0" w:line="240" w:lineRule="auto"/>
    </w:pPr>
    <w:rPr>
      <w:rFonts w:ascii="Times New Roman" w:eastAsia="SimSu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ไม่มีรายการ111"/>
    <w:next w:val="a2"/>
    <w:uiPriority w:val="99"/>
    <w:semiHidden/>
    <w:unhideWhenUsed/>
    <w:rsid w:val="001633D0"/>
  </w:style>
  <w:style w:type="table" w:customStyle="1" w:styleId="420">
    <w:name w:val="เส้นตาราง42"/>
    <w:basedOn w:val="a1"/>
    <w:next w:val="afc"/>
    <w:uiPriority w:val="59"/>
    <w:rsid w:val="001633D0"/>
    <w:pPr>
      <w:spacing w:after="0" w:line="240" w:lineRule="auto"/>
    </w:pPr>
    <w:rPr>
      <w:rFonts w:ascii="Century Gothic" w:eastAsia="Century Gothic" w:hAnsi="Century Gothic" w:cs="DilleniaUP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เส้นตาราง21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เส้นตาราง32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เส้นตาราง33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เส้นตาราง34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เส้นตาราง35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เส้นตาราง36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เส้นตาราง37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เส้นตาราง21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เส้นตาราง22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เส้นตาราง23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เส้นตาราง24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">
    <w:name w:val="เส้นตาราง25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">
    <w:name w:val="เส้นตาราง26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เส้นตาราง27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เส้นตาราง5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เส้นตาราง6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เส้นตาราง8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8">
    <w:name w:val="รายการย่อหน้า อักขระ"/>
    <w:uiPriority w:val="34"/>
    <w:rsid w:val="001633D0"/>
    <w:rPr>
      <w:sz w:val="24"/>
      <w:szCs w:val="24"/>
    </w:rPr>
  </w:style>
  <w:style w:type="numbering" w:customStyle="1" w:styleId="312">
    <w:name w:val="ไม่มีรายการ31"/>
    <w:next w:val="a2"/>
    <w:uiPriority w:val="99"/>
    <w:semiHidden/>
    <w:unhideWhenUsed/>
    <w:rsid w:val="001633D0"/>
  </w:style>
  <w:style w:type="table" w:customStyle="1" w:styleId="91">
    <w:name w:val="เส้นตาราง9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เส้นตาราง13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เส้นตาราง29"/>
    <w:basedOn w:val="a1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เส้นตาราง39"/>
    <w:basedOn w:val="a1"/>
    <w:next w:val="afc"/>
    <w:rsid w:val="001633D0"/>
    <w:pPr>
      <w:spacing w:after="0" w:line="240" w:lineRule="auto"/>
    </w:pPr>
    <w:rPr>
      <w:rFonts w:ascii="Times New Roman" w:eastAsia="SimSu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ไม่มีรายการ12"/>
    <w:next w:val="a2"/>
    <w:uiPriority w:val="99"/>
    <w:semiHidden/>
    <w:unhideWhenUsed/>
    <w:rsid w:val="001633D0"/>
  </w:style>
  <w:style w:type="table" w:customStyle="1" w:styleId="43">
    <w:name w:val="เส้นตาราง43"/>
    <w:basedOn w:val="a1"/>
    <w:next w:val="afc"/>
    <w:uiPriority w:val="59"/>
    <w:rsid w:val="001633D0"/>
    <w:pPr>
      <w:spacing w:after="0" w:line="240" w:lineRule="auto"/>
    </w:pPr>
    <w:rPr>
      <w:rFonts w:ascii="Century Gothic" w:eastAsia="Century Gothic" w:hAnsi="Century Gothic" w:cs="DilleniaUP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เส้นตาราง11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เส้นตาราง213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">
    <w:name w:val="เส้นตาราง31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เส้นตาราง41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เส้นตาราง32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">
    <w:name w:val="เส้นตาราง33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เส้นตาราง34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เส้นตาราง35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">
    <w:name w:val="เส้นตาราง36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">
    <w:name w:val="เส้นตาราง37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เส้นตาราง211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เส้นตาราง22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เส้นตาราง23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">
    <w:name w:val="เส้นตาราง24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เส้นตาราง25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">
    <w:name w:val="เส้นตาราง26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เส้นตาราง27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เส้นตาราง5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เส้นตาราง62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3">
    <w:name w:val="ไม่มีรายการ211"/>
    <w:next w:val="a2"/>
    <w:uiPriority w:val="99"/>
    <w:semiHidden/>
    <w:unhideWhenUsed/>
    <w:rsid w:val="001633D0"/>
  </w:style>
  <w:style w:type="table" w:customStyle="1" w:styleId="710">
    <w:name w:val="เส้นตาราง7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เส้นตาราง12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เส้นตาราง281"/>
    <w:basedOn w:val="a1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เส้นตาราง381"/>
    <w:basedOn w:val="a1"/>
    <w:next w:val="afc"/>
    <w:rsid w:val="001633D0"/>
    <w:pPr>
      <w:spacing w:after="0" w:line="240" w:lineRule="auto"/>
    </w:pPr>
    <w:rPr>
      <w:rFonts w:ascii="Times New Roman" w:eastAsia="SimSu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ไม่มีรายการ1111"/>
    <w:next w:val="a2"/>
    <w:uiPriority w:val="99"/>
    <w:semiHidden/>
    <w:unhideWhenUsed/>
    <w:rsid w:val="001633D0"/>
  </w:style>
  <w:style w:type="table" w:customStyle="1" w:styleId="421">
    <w:name w:val="เส้นตาราง421"/>
    <w:basedOn w:val="a1"/>
    <w:next w:val="afc"/>
    <w:uiPriority w:val="59"/>
    <w:rsid w:val="001633D0"/>
    <w:pPr>
      <w:spacing w:after="0" w:line="240" w:lineRule="auto"/>
    </w:pPr>
    <w:rPr>
      <w:rFonts w:ascii="Century Gothic" w:eastAsia="Century Gothic" w:hAnsi="Century Gothic" w:cs="DilleniaUP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เส้นตาราง11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เส้นตาราง212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เส้นตาราง31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เส้นตาราง41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">
    <w:name w:val="เส้นตาราง32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">
    <w:name w:val="เส้นตาราง33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">
    <w:name w:val="เส้นตาราง34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">
    <w:name w:val="เส้นตาราง35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">
    <w:name w:val="เส้นตาราง36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">
    <w:name w:val="เส้นตาราง37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">
    <w:name w:val="เส้นตาราง211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">
    <w:name w:val="เส้นตาราง22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">
    <w:name w:val="เส้นตาราง23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">
    <w:name w:val="เส้นตาราง24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">
    <w:name w:val="เส้นตาราง25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1">
    <w:name w:val="เส้นตาราง26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">
    <w:name w:val="เส้นตาราง27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เส้นตาราง5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เส้นตาราง61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เส้นตาราง81"/>
    <w:basedOn w:val="a1"/>
    <w:next w:val="afc"/>
    <w:rsid w:val="001633D0"/>
    <w:pPr>
      <w:spacing w:after="0" w:line="240" w:lineRule="auto"/>
    </w:pPr>
    <w:rPr>
      <w:rFonts w:ascii="Times New Roman" w:eastAsia="Times New Roman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ไม่มีรายการ5"/>
    <w:next w:val="a2"/>
    <w:uiPriority w:val="99"/>
    <w:semiHidden/>
    <w:unhideWhenUsed/>
    <w:rsid w:val="00F17372"/>
  </w:style>
  <w:style w:type="paragraph" w:customStyle="1" w:styleId="1b">
    <w:name w:val="ย่อหน้า 1"/>
    <w:basedOn w:val="a"/>
    <w:link w:val="1c"/>
    <w:qFormat/>
    <w:rsid w:val="00F17372"/>
    <w:pPr>
      <w:spacing w:after="0" w:line="240" w:lineRule="auto"/>
      <w:ind w:firstLine="851"/>
      <w:jc w:val="thaiDistribute"/>
    </w:pPr>
    <w:rPr>
      <w:rFonts w:ascii="Angsana New" w:eastAsia="Aptos" w:hAnsi="Angsana New" w:cs="Angsana New"/>
      <w:bCs w:val="0"/>
      <w:kern w:val="2"/>
      <w:sz w:val="32"/>
      <w:szCs w:val="32"/>
      <w14:ligatures w14:val="standardContextual"/>
    </w:rPr>
  </w:style>
  <w:style w:type="character" w:customStyle="1" w:styleId="1c">
    <w:name w:val="ย่อหน้า 1 อักขระ"/>
    <w:basedOn w:val="a0"/>
    <w:link w:val="1b"/>
    <w:rsid w:val="00F17372"/>
    <w:rPr>
      <w:rFonts w:ascii="Angsana New" w:eastAsia="Aptos" w:hAnsi="Angsana New" w:cs="Angsana New"/>
      <w:kern w:val="2"/>
      <w:sz w:val="32"/>
      <w:szCs w:val="32"/>
      <w14:ligatures w14:val="standardContextual"/>
    </w:rPr>
  </w:style>
  <w:style w:type="paragraph" w:customStyle="1" w:styleId="3a">
    <w:name w:val="ย่อหน้า 3"/>
    <w:basedOn w:val="a"/>
    <w:link w:val="3b"/>
    <w:qFormat/>
    <w:rsid w:val="00F17372"/>
    <w:pPr>
      <w:spacing w:after="0" w:line="240" w:lineRule="auto"/>
      <w:ind w:firstLine="1985"/>
      <w:jc w:val="thaiDistribute"/>
    </w:pPr>
    <w:rPr>
      <w:rFonts w:ascii="Angsana New" w:eastAsia="Aptos" w:hAnsi="Angsana New" w:cs="Angsana New"/>
      <w:bCs w:val="0"/>
      <w:kern w:val="2"/>
      <w:sz w:val="32"/>
      <w:szCs w:val="32"/>
      <w14:ligatures w14:val="standardContextual"/>
    </w:rPr>
  </w:style>
  <w:style w:type="character" w:customStyle="1" w:styleId="3b">
    <w:name w:val="ย่อหน้า 3 อักขระ"/>
    <w:basedOn w:val="a0"/>
    <w:link w:val="3a"/>
    <w:rsid w:val="00F17372"/>
    <w:rPr>
      <w:rFonts w:ascii="Angsana New" w:eastAsia="Aptos" w:hAnsi="Angsana New" w:cs="Angsana New"/>
      <w:kern w:val="2"/>
      <w:sz w:val="32"/>
      <w:szCs w:val="32"/>
      <w14:ligatures w14:val="standardContextual"/>
    </w:rPr>
  </w:style>
  <w:style w:type="character" w:customStyle="1" w:styleId="ref-journal">
    <w:name w:val="ref-journal"/>
    <w:basedOn w:val="a0"/>
    <w:rsid w:val="00F17372"/>
  </w:style>
  <w:style w:type="table" w:customStyle="1" w:styleId="100">
    <w:name w:val="เส้นตาราง10"/>
    <w:basedOn w:val="a1"/>
    <w:next w:val="afc"/>
    <w:uiPriority w:val="39"/>
    <w:rsid w:val="00EF54F6"/>
    <w:pPr>
      <w:spacing w:after="0" w:line="240" w:lineRule="auto"/>
    </w:pPr>
    <w:rPr>
      <w:rFonts w:ascii="Calibri" w:eastAsia="Calibri" w:hAnsi="Calibri" w:cs="Cordia Ne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เส้นตาราง14"/>
    <w:basedOn w:val="a1"/>
    <w:uiPriority w:val="39"/>
    <w:rsid w:val="00EF54F6"/>
    <w:pPr>
      <w:spacing w:after="0" w:line="240" w:lineRule="auto"/>
    </w:pPr>
    <w:rPr>
      <w:rFonts w:ascii="Calibri" w:eastAsia="Calibri" w:hAnsi="Calibri" w:cs="Cordia Ne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เส้นตารางแบบบาง1"/>
    <w:basedOn w:val="a1"/>
    <w:next w:val="afff9"/>
    <w:uiPriority w:val="40"/>
    <w:rsid w:val="00F155D8"/>
    <w:pPr>
      <w:widowControl w:val="0"/>
      <w:spacing w:after="0" w:line="240" w:lineRule="auto"/>
    </w:pPr>
    <w:rPr>
      <w:rFonts w:ascii="Arial" w:eastAsia="Arial" w:hAnsi="Arial" w:cs="Arial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ff9">
    <w:name w:val="Grid Table Light"/>
    <w:basedOn w:val="a1"/>
    <w:uiPriority w:val="40"/>
    <w:rsid w:val="00F155D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50">
    <w:name w:val="เส้นตาราง15"/>
    <w:basedOn w:val="a1"/>
    <w:next w:val="afc"/>
    <w:uiPriority w:val="39"/>
    <w:rsid w:val="00CB2D1E"/>
    <w:pPr>
      <w:spacing w:after="0" w:line="240" w:lineRule="auto"/>
    </w:pPr>
    <w:rPr>
      <w:rFonts w:eastAsia="Aptos"/>
      <w:kern w:val="2"/>
      <w:sz w:val="24"/>
      <w:szCs w:val="3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ไม่มีรายการ6"/>
    <w:next w:val="a2"/>
    <w:uiPriority w:val="99"/>
    <w:semiHidden/>
    <w:unhideWhenUsed/>
    <w:rsid w:val="00B87AE4"/>
  </w:style>
  <w:style w:type="table" w:customStyle="1" w:styleId="TableGrid1">
    <w:name w:val="Table Grid1"/>
    <w:basedOn w:val="a1"/>
    <w:next w:val="afc"/>
    <w:uiPriority w:val="59"/>
    <w:rsid w:val="00B87AE4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เส้นตาราง16"/>
    <w:basedOn w:val="a1"/>
    <w:next w:val="afc"/>
    <w:uiPriority w:val="39"/>
    <w:rsid w:val="00B87AE4"/>
    <w:pPr>
      <w:spacing w:after="0" w:line="240" w:lineRule="auto"/>
    </w:pPr>
    <w:rPr>
      <w:rFonts w:ascii="TH SarabunPSK" w:eastAsia="Calibri" w:hAnsi="TH SarabunPSK" w:cs="TH SarabunPSK"/>
      <w:b/>
      <w:bCs/>
      <w:kern w:val="2"/>
      <w:sz w:val="32"/>
      <w:szCs w:val="3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a1"/>
    <w:next w:val="afc"/>
    <w:uiPriority w:val="59"/>
    <w:rsid w:val="00B87AE4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fc"/>
    <w:uiPriority w:val="59"/>
    <w:rsid w:val="00B87AE4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เส้นตาราง17"/>
    <w:basedOn w:val="a1"/>
    <w:next w:val="afc"/>
    <w:uiPriority w:val="39"/>
    <w:rsid w:val="00BC31BA"/>
    <w:pPr>
      <w:spacing w:after="0" w:line="240" w:lineRule="auto"/>
    </w:pPr>
    <w:rPr>
      <w:rFonts w:ascii="Angsana New" w:eastAsia="Calibri" w:hAnsi="Angsana New" w:cs="Angsana New"/>
      <w:kern w:val="2"/>
      <w:sz w:val="32"/>
      <w:szCs w:val="3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ไม่มีรายการ7"/>
    <w:next w:val="a2"/>
    <w:uiPriority w:val="99"/>
    <w:semiHidden/>
    <w:unhideWhenUsed/>
    <w:rsid w:val="000F6682"/>
  </w:style>
  <w:style w:type="character" w:customStyle="1" w:styleId="s5">
    <w:name w:val="s5"/>
    <w:basedOn w:val="a0"/>
    <w:rsid w:val="000F6682"/>
  </w:style>
  <w:style w:type="character" w:customStyle="1" w:styleId="s6">
    <w:name w:val="s6"/>
    <w:basedOn w:val="a0"/>
    <w:rsid w:val="000F6682"/>
  </w:style>
  <w:style w:type="table" w:customStyle="1" w:styleId="180">
    <w:name w:val="เส้นตาราง18"/>
    <w:basedOn w:val="a1"/>
    <w:next w:val="afc"/>
    <w:uiPriority w:val="39"/>
    <w:rsid w:val="000F6682"/>
    <w:pPr>
      <w:spacing w:after="0" w:line="240" w:lineRule="auto"/>
    </w:pPr>
    <w:rPr>
      <w:rFonts w:eastAsia="Calibri"/>
      <w:sz w:val="24"/>
      <w:szCs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0F6682"/>
    <w:pPr>
      <w:spacing w:after="0" w:line="240" w:lineRule="auto"/>
    </w:pPr>
    <w:rPr>
      <w:rFonts w:ascii="Helvetica" w:eastAsia="Times New Roman" w:hAnsi="Helvetica" w:cs="Tahoma"/>
      <w:bCs w:val="0"/>
      <w:color w:val="E60006"/>
      <w:sz w:val="18"/>
      <w:szCs w:val="18"/>
    </w:rPr>
  </w:style>
  <w:style w:type="numbering" w:customStyle="1" w:styleId="82">
    <w:name w:val="ไม่มีรายการ8"/>
    <w:next w:val="a2"/>
    <w:uiPriority w:val="99"/>
    <w:semiHidden/>
    <w:unhideWhenUsed/>
    <w:rsid w:val="009D44F3"/>
  </w:style>
  <w:style w:type="character" w:customStyle="1" w:styleId="mw-headline">
    <w:name w:val="mw-headline"/>
    <w:basedOn w:val="a0"/>
    <w:rsid w:val="009D44F3"/>
  </w:style>
  <w:style w:type="character" w:customStyle="1" w:styleId="mw-editsection">
    <w:name w:val="mw-editsection"/>
    <w:basedOn w:val="a0"/>
    <w:rsid w:val="009D44F3"/>
  </w:style>
  <w:style w:type="character" w:customStyle="1" w:styleId="mw-editsection-bracket">
    <w:name w:val="mw-editsection-bracket"/>
    <w:basedOn w:val="a0"/>
    <w:rsid w:val="009D44F3"/>
  </w:style>
  <w:style w:type="table" w:customStyle="1" w:styleId="190">
    <w:name w:val="เส้นตาราง19"/>
    <w:basedOn w:val="a1"/>
    <w:next w:val="afc"/>
    <w:uiPriority w:val="59"/>
    <w:rsid w:val="009D44F3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3">
    <w:name w:val="A13"/>
    <w:uiPriority w:val="99"/>
    <w:rsid w:val="009D44F3"/>
    <w:rPr>
      <w:rFonts w:ascii="TF Srivichai"/>
      <w:color w:val="000000"/>
      <w:sz w:val="18"/>
      <w:szCs w:val="18"/>
    </w:rPr>
  </w:style>
  <w:style w:type="paragraph" w:customStyle="1" w:styleId="Pa16">
    <w:name w:val="Pa16"/>
    <w:basedOn w:val="a"/>
    <w:next w:val="a"/>
    <w:uiPriority w:val="99"/>
    <w:rsid w:val="009D44F3"/>
    <w:pPr>
      <w:autoSpaceDE w:val="0"/>
      <w:autoSpaceDN w:val="0"/>
      <w:adjustRightInd w:val="0"/>
      <w:spacing w:after="0" w:line="361" w:lineRule="atLeast"/>
      <w:jc w:val="thaiDistribute"/>
    </w:pPr>
    <w:rPr>
      <w:rFonts w:ascii="TH SarabunPSK" w:hAnsi="TH SarabunPSK" w:cs="TF Srivichai"/>
      <w:bCs w:val="0"/>
      <w:sz w:val="24"/>
      <w:szCs w:val="24"/>
    </w:rPr>
  </w:style>
  <w:style w:type="paragraph" w:customStyle="1" w:styleId="Pa11">
    <w:name w:val="Pa11"/>
    <w:basedOn w:val="a"/>
    <w:next w:val="a"/>
    <w:uiPriority w:val="99"/>
    <w:rsid w:val="009D44F3"/>
    <w:pPr>
      <w:autoSpaceDE w:val="0"/>
      <w:autoSpaceDN w:val="0"/>
      <w:adjustRightInd w:val="0"/>
      <w:spacing w:after="0" w:line="361" w:lineRule="atLeast"/>
      <w:jc w:val="thaiDistribute"/>
    </w:pPr>
    <w:rPr>
      <w:rFonts w:ascii="TH SarabunPSK" w:hAnsi="TH SarabunPSK" w:cs="TF Srivichai"/>
      <w:bCs w:val="0"/>
      <w:sz w:val="24"/>
      <w:szCs w:val="24"/>
    </w:rPr>
  </w:style>
  <w:style w:type="character" w:customStyle="1" w:styleId="A40">
    <w:name w:val="A4"/>
    <w:uiPriority w:val="99"/>
    <w:rsid w:val="009D44F3"/>
    <w:rPr>
      <w:rFonts w:ascii="TF Srivichai"/>
      <w:color w:val="000000"/>
      <w:sz w:val="36"/>
      <w:szCs w:val="36"/>
    </w:rPr>
  </w:style>
  <w:style w:type="paragraph" w:customStyle="1" w:styleId="Pa19">
    <w:name w:val="Pa19"/>
    <w:basedOn w:val="Default"/>
    <w:next w:val="Default"/>
    <w:uiPriority w:val="99"/>
    <w:rsid w:val="009D44F3"/>
    <w:pPr>
      <w:spacing w:afterAutospacing="0" w:line="361" w:lineRule="atLeast"/>
      <w:jc w:val="left"/>
    </w:pPr>
    <w:rPr>
      <w:rFonts w:ascii="TF Srivichai" w:hAnsi="TF Srivichai" w:cs="TF Srivichai"/>
      <w:color w:val="auto"/>
      <w14:ligatures w14:val="standardContextual"/>
    </w:rPr>
  </w:style>
  <w:style w:type="character" w:customStyle="1" w:styleId="A14">
    <w:name w:val="A14"/>
    <w:uiPriority w:val="99"/>
    <w:rsid w:val="009D44F3"/>
    <w:rPr>
      <w:color w:val="000000"/>
      <w:sz w:val="32"/>
      <w:szCs w:val="32"/>
    </w:rPr>
  </w:style>
  <w:style w:type="paragraph" w:customStyle="1" w:styleId="Pa7">
    <w:name w:val="Pa7"/>
    <w:basedOn w:val="Default"/>
    <w:next w:val="Default"/>
    <w:uiPriority w:val="99"/>
    <w:rsid w:val="009D44F3"/>
    <w:pPr>
      <w:spacing w:afterAutospacing="0" w:line="241" w:lineRule="atLeast"/>
      <w:jc w:val="left"/>
    </w:pPr>
    <w:rPr>
      <w:rFonts w:ascii="TF Srivichai" w:hAnsi="TF Srivichai" w:cs="TF Srivichai"/>
      <w:color w:val="auto"/>
      <w14:ligatures w14:val="standardContextual"/>
    </w:rPr>
  </w:style>
  <w:style w:type="character" w:customStyle="1" w:styleId="A70">
    <w:name w:val="A7"/>
    <w:uiPriority w:val="99"/>
    <w:rsid w:val="009D44F3"/>
    <w:rPr>
      <w:color w:val="000000"/>
      <w:sz w:val="20"/>
      <w:szCs w:val="20"/>
    </w:rPr>
  </w:style>
  <w:style w:type="paragraph" w:customStyle="1" w:styleId="Pa2">
    <w:name w:val="Pa2"/>
    <w:basedOn w:val="Default"/>
    <w:next w:val="Default"/>
    <w:uiPriority w:val="99"/>
    <w:rsid w:val="009D44F3"/>
    <w:pPr>
      <w:spacing w:afterAutospacing="0" w:line="241" w:lineRule="atLeast"/>
      <w:jc w:val="left"/>
    </w:pPr>
    <w:rPr>
      <w:rFonts w:ascii="Calibri" w:hAnsi="Calibri" w:cs="TF Uthong"/>
      <w:color w:val="auto"/>
      <w14:ligatures w14:val="standardContextual"/>
    </w:rPr>
  </w:style>
  <w:style w:type="character" w:customStyle="1" w:styleId="A30">
    <w:name w:val="A3"/>
    <w:uiPriority w:val="99"/>
    <w:rsid w:val="009D44F3"/>
    <w:rPr>
      <w:rFonts w:ascii="TF Uthong"/>
      <w:b/>
      <w:bCs/>
      <w:color w:val="000000"/>
      <w:sz w:val="56"/>
      <w:szCs w:val="56"/>
    </w:rPr>
  </w:style>
  <w:style w:type="character" w:customStyle="1" w:styleId="A80">
    <w:name w:val="A8"/>
    <w:uiPriority w:val="99"/>
    <w:rsid w:val="009D44F3"/>
    <w:rPr>
      <w:rFonts w:ascii="TF Uthong"/>
      <w:b/>
      <w:bCs/>
      <w:color w:val="000000"/>
      <w:sz w:val="44"/>
      <w:szCs w:val="44"/>
    </w:rPr>
  </w:style>
  <w:style w:type="paragraph" w:customStyle="1" w:styleId="Pa9">
    <w:name w:val="Pa9"/>
    <w:basedOn w:val="Default"/>
    <w:next w:val="Default"/>
    <w:uiPriority w:val="99"/>
    <w:rsid w:val="009D44F3"/>
    <w:pPr>
      <w:spacing w:afterAutospacing="0" w:line="241" w:lineRule="atLeast"/>
      <w:jc w:val="left"/>
    </w:pPr>
    <w:rPr>
      <w:rFonts w:ascii="TF Srivichai" w:hAnsi="TF Srivichai" w:cs="TF Srivichai"/>
      <w:color w:val="auto"/>
      <w14:ligatures w14:val="standardContextual"/>
    </w:rPr>
  </w:style>
  <w:style w:type="character" w:customStyle="1" w:styleId="posted-on">
    <w:name w:val="posted-on"/>
    <w:basedOn w:val="a0"/>
    <w:rsid w:val="009D44F3"/>
  </w:style>
  <w:style w:type="character" w:customStyle="1" w:styleId="vjs-control-text">
    <w:name w:val="vjs-control-text"/>
    <w:basedOn w:val="a0"/>
    <w:rsid w:val="009D44F3"/>
  </w:style>
  <w:style w:type="character" w:customStyle="1" w:styleId="vjs-control-text-loaded-percentage">
    <w:name w:val="vjs-control-text-loaded-percentage"/>
    <w:basedOn w:val="a0"/>
    <w:rsid w:val="009D44F3"/>
  </w:style>
  <w:style w:type="paragraph" w:customStyle="1" w:styleId="Pa4">
    <w:name w:val="Pa4"/>
    <w:basedOn w:val="Default"/>
    <w:next w:val="Default"/>
    <w:uiPriority w:val="99"/>
    <w:rsid w:val="009D44F3"/>
    <w:pPr>
      <w:spacing w:afterAutospacing="0" w:line="221" w:lineRule="atLeast"/>
      <w:jc w:val="left"/>
    </w:pPr>
    <w:rPr>
      <w:rFonts w:ascii="TH SarabunPSK" w:hAnsi="TH SarabunPSK" w:cs="TH SarabunPSK"/>
      <w:color w:val="auto"/>
    </w:rPr>
  </w:style>
  <w:style w:type="character" w:customStyle="1" w:styleId="A60">
    <w:name w:val="A6"/>
    <w:uiPriority w:val="99"/>
    <w:rsid w:val="009D44F3"/>
    <w:rPr>
      <w:rFonts w:ascii="ThaiRuning" w:hAnsi="ThaiRuning" w:cs="ThaiRuning"/>
      <w:color w:val="000000"/>
      <w:sz w:val="19"/>
      <w:szCs w:val="19"/>
    </w:rPr>
  </w:style>
  <w:style w:type="character" w:customStyle="1" w:styleId="normaltextrun">
    <w:name w:val="normaltextrun"/>
    <w:basedOn w:val="a0"/>
    <w:rsid w:val="009D44F3"/>
  </w:style>
  <w:style w:type="character" w:customStyle="1" w:styleId="eop">
    <w:name w:val="eop"/>
    <w:basedOn w:val="a0"/>
    <w:rsid w:val="009D44F3"/>
  </w:style>
  <w:style w:type="paragraph" w:customStyle="1" w:styleId="paragraph">
    <w:name w:val="paragraph"/>
    <w:basedOn w:val="a"/>
    <w:rsid w:val="009D4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superscript">
    <w:name w:val="superscript"/>
    <w:basedOn w:val="a0"/>
    <w:rsid w:val="009D44F3"/>
  </w:style>
  <w:style w:type="numbering" w:customStyle="1" w:styleId="92">
    <w:name w:val="ไม่มีรายการ9"/>
    <w:next w:val="a2"/>
    <w:uiPriority w:val="99"/>
    <w:semiHidden/>
    <w:unhideWhenUsed/>
    <w:rsid w:val="00E27942"/>
  </w:style>
  <w:style w:type="table" w:customStyle="1" w:styleId="200">
    <w:name w:val="เส้นตาราง20"/>
    <w:basedOn w:val="a1"/>
    <w:next w:val="afc"/>
    <w:uiPriority w:val="39"/>
    <w:rsid w:val="00E27942"/>
    <w:pPr>
      <w:spacing w:after="0" w:line="240" w:lineRule="auto"/>
    </w:pPr>
    <w:rPr>
      <w:rFonts w:eastAsia="Calibr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vgsua">
    <w:name w:val="cvgsua"/>
    <w:basedOn w:val="a"/>
    <w:rsid w:val="00E27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agcmg">
    <w:name w:val="a_gcmg"/>
    <w:basedOn w:val="a0"/>
    <w:rsid w:val="00E27942"/>
  </w:style>
  <w:style w:type="table" w:customStyle="1" w:styleId="PlainTable21">
    <w:name w:val="Plain Table 21"/>
    <w:basedOn w:val="a1"/>
    <w:uiPriority w:val="42"/>
    <w:rsid w:val="004E3393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100">
    <w:name w:val="เส้นตาราง110"/>
    <w:basedOn w:val="a1"/>
    <w:next w:val="afc"/>
    <w:uiPriority w:val="59"/>
    <w:rsid w:val="004E339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4">
    <w:name w:val="การอ้างถึงที่ไม่ได้แก้ไข4"/>
    <w:uiPriority w:val="99"/>
    <w:semiHidden/>
    <w:unhideWhenUsed/>
    <w:rsid w:val="004E3393"/>
    <w:rPr>
      <w:color w:val="605E5C"/>
      <w:shd w:val="clear" w:color="auto" w:fill="E1DFDD"/>
    </w:rPr>
  </w:style>
  <w:style w:type="table" w:customStyle="1" w:styleId="2100">
    <w:name w:val="เส้นตาราง210"/>
    <w:basedOn w:val="a1"/>
    <w:next w:val="afc"/>
    <w:uiPriority w:val="59"/>
    <w:rsid w:val="004E3393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เส้นตาราง310"/>
    <w:basedOn w:val="a1"/>
    <w:next w:val="afc"/>
    <w:uiPriority w:val="39"/>
    <w:rsid w:val="004E3393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4iawc">
    <w:name w:val="q4iawc"/>
    <w:basedOn w:val="a0"/>
    <w:rsid w:val="004E3393"/>
  </w:style>
  <w:style w:type="character" w:customStyle="1" w:styleId="fszzbb">
    <w:name w:val="fszzbb"/>
    <w:basedOn w:val="a0"/>
    <w:rsid w:val="004E3393"/>
  </w:style>
  <w:style w:type="character" w:customStyle="1" w:styleId="v3a3hb">
    <w:name w:val="v3a3hb"/>
    <w:basedOn w:val="a0"/>
    <w:rsid w:val="004E3393"/>
  </w:style>
  <w:style w:type="character" w:customStyle="1" w:styleId="acopre">
    <w:name w:val="acopre"/>
    <w:basedOn w:val="a0"/>
    <w:rsid w:val="004E3393"/>
  </w:style>
  <w:style w:type="character" w:customStyle="1" w:styleId="A10">
    <w:name w:val="A1"/>
    <w:uiPriority w:val="99"/>
    <w:rsid w:val="004E3393"/>
    <w:rPr>
      <w:color w:val="000000"/>
    </w:rPr>
  </w:style>
  <w:style w:type="character" w:customStyle="1" w:styleId="UnresolvedMention2">
    <w:name w:val="Unresolved Mention2"/>
    <w:basedOn w:val="a0"/>
    <w:uiPriority w:val="99"/>
    <w:semiHidden/>
    <w:unhideWhenUsed/>
    <w:rsid w:val="004E3393"/>
    <w:rPr>
      <w:color w:val="605E5C"/>
      <w:shd w:val="clear" w:color="auto" w:fill="E1DFDD"/>
    </w:rPr>
  </w:style>
  <w:style w:type="character" w:customStyle="1" w:styleId="rynqvb">
    <w:name w:val="rynqvb"/>
    <w:basedOn w:val="a0"/>
    <w:rsid w:val="004E3393"/>
  </w:style>
  <w:style w:type="paragraph" w:styleId="afffa">
    <w:name w:val="Body Text First Indent"/>
    <w:basedOn w:val="aff"/>
    <w:link w:val="afffb"/>
    <w:uiPriority w:val="99"/>
    <w:unhideWhenUsed/>
    <w:rsid w:val="004E3393"/>
    <w:pPr>
      <w:spacing w:after="200"/>
      <w:ind w:firstLine="360"/>
    </w:pPr>
  </w:style>
  <w:style w:type="character" w:customStyle="1" w:styleId="afffb">
    <w:name w:val="เยื้องย่อหน้าแรกของเนื้อความ อักขระ"/>
    <w:basedOn w:val="19"/>
    <w:link w:val="afffa"/>
    <w:uiPriority w:val="99"/>
    <w:rsid w:val="004E3393"/>
    <w:rPr>
      <w:rFonts w:ascii="Calibri" w:eastAsia="Calibri" w:hAnsi="Calibri" w:cs="Angsana New"/>
      <w:bCs/>
      <w:szCs w:val="36"/>
    </w:rPr>
  </w:style>
  <w:style w:type="character" w:customStyle="1" w:styleId="style2">
    <w:name w:val="style2"/>
    <w:basedOn w:val="a0"/>
    <w:rsid w:val="004E3393"/>
  </w:style>
  <w:style w:type="paragraph" w:styleId="2a">
    <w:name w:val="toc 2"/>
    <w:basedOn w:val="a"/>
    <w:next w:val="a"/>
    <w:autoRedefine/>
    <w:uiPriority w:val="39"/>
    <w:semiHidden/>
    <w:unhideWhenUsed/>
    <w:rsid w:val="004E3393"/>
    <w:pPr>
      <w:spacing w:after="100"/>
      <w:ind w:left="220"/>
    </w:pPr>
    <w:rPr>
      <w:rFonts w:cs="Angsana New"/>
    </w:rPr>
  </w:style>
  <w:style w:type="character" w:customStyle="1" w:styleId="style7">
    <w:name w:val="style7"/>
    <w:basedOn w:val="a0"/>
    <w:rsid w:val="004E3393"/>
  </w:style>
  <w:style w:type="paragraph" w:customStyle="1" w:styleId="101">
    <w:name w:val="....+10"/>
    <w:basedOn w:val="Default"/>
    <w:next w:val="Default"/>
    <w:rsid w:val="004E3393"/>
    <w:pPr>
      <w:spacing w:afterAutospacing="0"/>
      <w:jc w:val="left"/>
    </w:pPr>
    <w:rPr>
      <w:rFonts w:ascii="Angsana New" w:eastAsia="Times New Roman" w:hAnsi="Angsana New" w:cs="Angsana New"/>
      <w:color w:val="auto"/>
    </w:rPr>
  </w:style>
  <w:style w:type="paragraph" w:styleId="afffc">
    <w:name w:val="List Bullet"/>
    <w:basedOn w:val="a"/>
    <w:autoRedefine/>
    <w:rsid w:val="004E3393"/>
    <w:pPr>
      <w:spacing w:after="0" w:line="240" w:lineRule="auto"/>
    </w:pPr>
    <w:rPr>
      <w:rFonts w:ascii="Cordia New" w:eastAsia="Angsana New" w:hAnsi="Cordia New" w:cs="Cordia New"/>
      <w:bCs w:val="0"/>
      <w:sz w:val="32"/>
      <w:szCs w:val="32"/>
      <w:lang w:eastAsia="th-TH"/>
    </w:rPr>
  </w:style>
  <w:style w:type="paragraph" w:styleId="2b">
    <w:name w:val="List Bullet 2"/>
    <w:basedOn w:val="a"/>
    <w:autoRedefine/>
    <w:rsid w:val="004E3393"/>
    <w:pPr>
      <w:spacing w:after="0" w:line="240" w:lineRule="auto"/>
    </w:pPr>
    <w:rPr>
      <w:rFonts w:ascii="Cordia New" w:eastAsia="Angsana New" w:hAnsi="Cordia New" w:cs="Cordia New"/>
      <w:bCs w:val="0"/>
      <w:sz w:val="32"/>
      <w:szCs w:val="32"/>
      <w:lang w:eastAsia="th-TH"/>
    </w:rPr>
  </w:style>
  <w:style w:type="paragraph" w:styleId="3c">
    <w:name w:val="List Bullet 3"/>
    <w:basedOn w:val="a"/>
    <w:autoRedefine/>
    <w:rsid w:val="004E3393"/>
    <w:pPr>
      <w:spacing w:after="0" w:line="240" w:lineRule="auto"/>
    </w:pPr>
    <w:rPr>
      <w:rFonts w:ascii="Cordia New" w:eastAsia="Cordia New" w:hAnsi="Cordia New" w:cs="Cordia New"/>
      <w:bCs w:val="0"/>
      <w:sz w:val="32"/>
      <w:szCs w:val="32"/>
      <w:lang w:eastAsia="th-TH"/>
    </w:rPr>
  </w:style>
  <w:style w:type="character" w:customStyle="1" w:styleId="head1">
    <w:name w:val="head1"/>
    <w:rsid w:val="004E3393"/>
    <w:rPr>
      <w:rFonts w:ascii="Tahoma" w:hAnsi="Tahoma" w:cs="Tahoma" w:hint="default"/>
      <w:b w:val="0"/>
      <w:bCs w:val="0"/>
      <w:color w:val="333333"/>
      <w:sz w:val="27"/>
      <w:szCs w:val="27"/>
    </w:rPr>
  </w:style>
  <w:style w:type="character" w:customStyle="1" w:styleId="header-after">
    <w:name w:val="header-after"/>
    <w:rsid w:val="004E3393"/>
    <w:rPr>
      <w:sz w:val="30"/>
      <w:szCs w:val="30"/>
    </w:rPr>
  </w:style>
  <w:style w:type="paragraph" w:customStyle="1" w:styleId="Pa1">
    <w:name w:val="Pa1"/>
    <w:basedOn w:val="Default"/>
    <w:next w:val="Default"/>
    <w:uiPriority w:val="99"/>
    <w:rsid w:val="004E3393"/>
    <w:pPr>
      <w:spacing w:afterAutospacing="0" w:line="361" w:lineRule="atLeast"/>
      <w:jc w:val="left"/>
    </w:pPr>
    <w:rPr>
      <w:rFonts w:ascii="TH SarabunPSK" w:eastAsia="Calibri" w:hAnsi="TH SarabunPSK" w:cs="TH SarabunPSK"/>
      <w:color w:val="auto"/>
    </w:rPr>
  </w:style>
  <w:style w:type="paragraph" w:customStyle="1" w:styleId="NormalWeb1">
    <w:name w:val="Normal (Web)1"/>
    <w:basedOn w:val="a"/>
    <w:rsid w:val="004E3393"/>
    <w:pPr>
      <w:spacing w:before="100" w:beforeAutospacing="1" w:after="100" w:afterAutospacing="1" w:line="240" w:lineRule="auto"/>
    </w:pPr>
    <w:rPr>
      <w:rFonts w:ascii="MS Sans Serif" w:eastAsia="Times New Roman" w:hAnsi="MS Sans Serif" w:cs="EucrosiaUPC"/>
      <w:bCs w:val="0"/>
      <w:sz w:val="24"/>
      <w:szCs w:val="24"/>
    </w:rPr>
  </w:style>
  <w:style w:type="paragraph" w:styleId="afffd">
    <w:name w:val="Normal Indent"/>
    <w:basedOn w:val="a"/>
    <w:rsid w:val="004E3393"/>
    <w:pPr>
      <w:spacing w:after="0" w:line="240" w:lineRule="auto"/>
      <w:ind w:left="720"/>
    </w:pPr>
    <w:rPr>
      <w:rFonts w:ascii="Cordia New" w:eastAsia="Angsana New" w:hAnsi="Cordia New" w:cs="Cordia New"/>
      <w:bCs w:val="0"/>
      <w:sz w:val="28"/>
      <w:szCs w:val="28"/>
      <w:lang w:eastAsia="th-TH"/>
    </w:rPr>
  </w:style>
  <w:style w:type="paragraph" w:styleId="afffe">
    <w:name w:val="List"/>
    <w:basedOn w:val="a"/>
    <w:rsid w:val="004E3393"/>
    <w:pPr>
      <w:spacing w:after="0" w:line="240" w:lineRule="auto"/>
      <w:ind w:left="283" w:hanging="283"/>
    </w:pPr>
    <w:rPr>
      <w:rFonts w:ascii="Cordia New" w:eastAsia="Angsana New" w:hAnsi="Cordia New" w:cs="Cordia New"/>
      <w:bCs w:val="0"/>
      <w:sz w:val="28"/>
      <w:szCs w:val="28"/>
      <w:lang w:eastAsia="th-TH"/>
    </w:rPr>
  </w:style>
  <w:style w:type="paragraph" w:styleId="2c">
    <w:name w:val="List 2"/>
    <w:basedOn w:val="a"/>
    <w:rsid w:val="004E3393"/>
    <w:pPr>
      <w:spacing w:after="0" w:line="240" w:lineRule="auto"/>
      <w:ind w:left="566" w:hanging="283"/>
    </w:pPr>
    <w:rPr>
      <w:rFonts w:ascii="Cordia New" w:eastAsia="Angsana New" w:hAnsi="Cordia New" w:cs="Cordia New"/>
      <w:bCs w:val="0"/>
      <w:sz w:val="28"/>
      <w:szCs w:val="28"/>
      <w:lang w:eastAsia="th-TH"/>
    </w:rPr>
  </w:style>
  <w:style w:type="paragraph" w:styleId="3d">
    <w:name w:val="List 3"/>
    <w:basedOn w:val="a"/>
    <w:rsid w:val="004E3393"/>
    <w:pPr>
      <w:spacing w:after="0" w:line="240" w:lineRule="auto"/>
      <w:ind w:left="849" w:hanging="283"/>
    </w:pPr>
    <w:rPr>
      <w:rFonts w:ascii="Cordia New" w:eastAsia="Angsana New" w:hAnsi="Cordia New" w:cs="Cordia New"/>
      <w:bCs w:val="0"/>
      <w:sz w:val="28"/>
      <w:szCs w:val="28"/>
      <w:lang w:eastAsia="th-TH"/>
    </w:rPr>
  </w:style>
  <w:style w:type="paragraph" w:styleId="2d">
    <w:name w:val="List Continue 2"/>
    <w:basedOn w:val="a"/>
    <w:rsid w:val="004E3393"/>
    <w:pPr>
      <w:spacing w:after="120" w:line="240" w:lineRule="auto"/>
      <w:ind w:left="566"/>
    </w:pPr>
    <w:rPr>
      <w:rFonts w:ascii="Cordia New" w:eastAsia="Angsana New" w:hAnsi="Cordia New" w:cs="Cordia New"/>
      <w:bCs w:val="0"/>
      <w:sz w:val="28"/>
      <w:szCs w:val="28"/>
      <w:lang w:eastAsia="th-TH"/>
    </w:rPr>
  </w:style>
  <w:style w:type="character" w:styleId="HTML1">
    <w:name w:val="HTML Cite"/>
    <w:uiPriority w:val="99"/>
    <w:unhideWhenUsed/>
    <w:rsid w:val="004E3393"/>
    <w:rPr>
      <w:i/>
      <w:iCs/>
    </w:rPr>
  </w:style>
  <w:style w:type="character" w:customStyle="1" w:styleId="jlqj4b">
    <w:name w:val="jlqj4b"/>
    <w:rsid w:val="004E3393"/>
  </w:style>
  <w:style w:type="character" w:customStyle="1" w:styleId="name">
    <w:name w:val="name"/>
    <w:rsid w:val="004E3393"/>
  </w:style>
  <w:style w:type="character" w:customStyle="1" w:styleId="oxzekf">
    <w:name w:val="oxzekf"/>
    <w:basedOn w:val="a0"/>
    <w:rsid w:val="004E3393"/>
  </w:style>
  <w:style w:type="character" w:customStyle="1" w:styleId="uv3um">
    <w:name w:val="uv3um"/>
    <w:basedOn w:val="a0"/>
    <w:rsid w:val="004E3393"/>
  </w:style>
  <w:style w:type="numbering" w:customStyle="1" w:styleId="102">
    <w:name w:val="ไม่มีรายการ10"/>
    <w:next w:val="a2"/>
    <w:uiPriority w:val="99"/>
    <w:semiHidden/>
    <w:unhideWhenUsed/>
    <w:rsid w:val="0032409B"/>
  </w:style>
  <w:style w:type="table" w:customStyle="1" w:styleId="113">
    <w:name w:val="เส้นตาราง113"/>
    <w:basedOn w:val="a1"/>
    <w:uiPriority w:val="59"/>
    <w:rsid w:val="0032409B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4">
    <w:name w:val="เส้นตาราง214"/>
    <w:basedOn w:val="a1"/>
    <w:next w:val="afc"/>
    <w:uiPriority w:val="59"/>
    <w:rsid w:val="0032409B"/>
    <w:pPr>
      <w:spacing w:after="0" w:line="240" w:lineRule="auto"/>
      <w:jc w:val="thaiDistribute"/>
    </w:pPr>
    <w:rPr>
      <w:rFonts w:ascii="Angsana New" w:eastAsia="TH SarabunPSK" w:hAnsi="Angsana New" w:cs="Angsana New"/>
      <w:sz w:val="28"/>
      <w:vertAlign w:val="superscrip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0">
    <w:name w:val="เส้นตาราง30"/>
    <w:basedOn w:val="a1"/>
    <w:next w:val="afc"/>
    <w:uiPriority w:val="59"/>
    <w:rsid w:val="0032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เส้นตาราง313"/>
    <w:basedOn w:val="a1"/>
    <w:next w:val="afc"/>
    <w:uiPriority w:val="39"/>
    <w:rsid w:val="0032409B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เส้นตาราง44"/>
    <w:basedOn w:val="a1"/>
    <w:next w:val="afc"/>
    <w:uiPriority w:val="59"/>
    <w:rsid w:val="0032409B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ไม่มีรายการ13"/>
    <w:next w:val="a2"/>
    <w:uiPriority w:val="99"/>
    <w:semiHidden/>
    <w:unhideWhenUsed/>
    <w:rsid w:val="0032409B"/>
  </w:style>
  <w:style w:type="numbering" w:customStyle="1" w:styleId="1120">
    <w:name w:val="ไม่มีรายการ112"/>
    <w:next w:val="a2"/>
    <w:uiPriority w:val="99"/>
    <w:semiHidden/>
    <w:unhideWhenUsed/>
    <w:rsid w:val="0032409B"/>
  </w:style>
  <w:style w:type="character" w:customStyle="1" w:styleId="1e">
    <w:name w:val="ไฮเปอร์ลิงก์1"/>
    <w:basedOn w:val="a0"/>
    <w:uiPriority w:val="99"/>
    <w:unhideWhenUsed/>
    <w:rsid w:val="0032409B"/>
    <w:rPr>
      <w:color w:val="0000FF"/>
      <w:u w:val="single"/>
    </w:rPr>
  </w:style>
  <w:style w:type="numbering" w:customStyle="1" w:styleId="1112">
    <w:name w:val="ไม่มีรายการ1112"/>
    <w:next w:val="a2"/>
    <w:uiPriority w:val="99"/>
    <w:semiHidden/>
    <w:unhideWhenUsed/>
    <w:rsid w:val="0032409B"/>
  </w:style>
  <w:style w:type="table" w:customStyle="1" w:styleId="114">
    <w:name w:val="เส้นตาราง114"/>
    <w:basedOn w:val="a1"/>
    <w:next w:val="afc"/>
    <w:uiPriority w:val="39"/>
    <w:rsid w:val="0032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0">
    <w:name w:val="เส้นตาราง1112"/>
    <w:basedOn w:val="a1"/>
    <w:next w:val="afc"/>
    <w:uiPriority w:val="39"/>
    <w:qFormat/>
    <w:rsid w:val="0032409B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-content1-1">
    <w:name w:val="text-content1-1"/>
    <w:basedOn w:val="a"/>
    <w:rsid w:val="0032409B"/>
    <w:pPr>
      <w:spacing w:before="100" w:beforeAutospacing="1" w:after="100" w:afterAutospacing="1" w:line="240" w:lineRule="auto"/>
    </w:pPr>
    <w:rPr>
      <w:rFonts w:ascii="Tahoma" w:eastAsia="Times New Roman" w:hAnsi="Tahoma" w:cs="Tahoma"/>
      <w:bCs w:val="0"/>
      <w:sz w:val="24"/>
      <w:szCs w:val="24"/>
    </w:rPr>
  </w:style>
  <w:style w:type="paragraph" w:customStyle="1" w:styleId="2-1">
    <w:name w:val="2-1 เนื้อหารอง"/>
    <w:basedOn w:val="a"/>
    <w:qFormat/>
    <w:rsid w:val="0032409B"/>
    <w:pPr>
      <w:spacing w:before="120" w:after="0" w:line="240" w:lineRule="auto"/>
      <w:ind w:firstLine="1008"/>
      <w:jc w:val="thaiDistribute"/>
    </w:pPr>
    <w:rPr>
      <w:rFonts w:ascii="TH SarabunPSK" w:hAnsi="TH SarabunPSK"/>
      <w:bCs w:val="0"/>
      <w:sz w:val="32"/>
      <w:szCs w:val="32"/>
    </w:rPr>
  </w:style>
  <w:style w:type="table" w:customStyle="1" w:styleId="215">
    <w:name w:val="เส้นตาราง215"/>
    <w:basedOn w:val="a1"/>
    <w:next w:val="afc"/>
    <w:uiPriority w:val="59"/>
    <w:rsid w:val="0032409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2">
    <w:name w:val="style12"/>
    <w:basedOn w:val="a0"/>
    <w:rsid w:val="0032409B"/>
  </w:style>
  <w:style w:type="paragraph" w:customStyle="1" w:styleId="1f">
    <w:name w:val="ข้อความเชิงอรรถ1"/>
    <w:basedOn w:val="a"/>
    <w:next w:val="ae"/>
    <w:uiPriority w:val="99"/>
    <w:unhideWhenUsed/>
    <w:rsid w:val="0032409B"/>
    <w:pPr>
      <w:spacing w:after="0" w:line="240" w:lineRule="auto"/>
    </w:pPr>
    <w:rPr>
      <w:rFonts w:eastAsia="Times New Roman" w:cs="Cordia New"/>
      <w:bCs w:val="0"/>
      <w:sz w:val="20"/>
      <w:szCs w:val="25"/>
    </w:rPr>
  </w:style>
  <w:style w:type="paragraph" w:customStyle="1" w:styleId="1f0">
    <w:name w:val="ย่อหน้ารายการ1"/>
    <w:basedOn w:val="a"/>
    <w:next w:val="af2"/>
    <w:uiPriority w:val="34"/>
    <w:qFormat/>
    <w:rsid w:val="0032409B"/>
    <w:pPr>
      <w:spacing w:after="160" w:line="259" w:lineRule="auto"/>
      <w:ind w:left="720"/>
      <w:contextualSpacing/>
    </w:pPr>
    <w:rPr>
      <w:rFonts w:eastAsia="DengXian" w:cs="Cordia New"/>
      <w:bCs w:val="0"/>
      <w:szCs w:val="28"/>
    </w:rPr>
  </w:style>
  <w:style w:type="paragraph" w:customStyle="1" w:styleId="1f1">
    <w:name w:val="หัวกระดาษ1"/>
    <w:basedOn w:val="a"/>
    <w:next w:val="a3"/>
    <w:uiPriority w:val="99"/>
    <w:unhideWhenUsed/>
    <w:rsid w:val="0032409B"/>
    <w:pPr>
      <w:tabs>
        <w:tab w:val="center" w:pos="4513"/>
        <w:tab w:val="right" w:pos="9026"/>
      </w:tabs>
      <w:spacing w:after="0" w:line="240" w:lineRule="auto"/>
    </w:pPr>
    <w:rPr>
      <w:rFonts w:eastAsia="DengXian" w:cs="Cordia New"/>
      <w:bCs w:val="0"/>
      <w:szCs w:val="28"/>
    </w:rPr>
  </w:style>
  <w:style w:type="paragraph" w:customStyle="1" w:styleId="1f2">
    <w:name w:val="ท้ายกระดาษ1"/>
    <w:basedOn w:val="a"/>
    <w:next w:val="a5"/>
    <w:uiPriority w:val="99"/>
    <w:unhideWhenUsed/>
    <w:rsid w:val="0032409B"/>
    <w:pPr>
      <w:tabs>
        <w:tab w:val="center" w:pos="4513"/>
        <w:tab w:val="right" w:pos="9026"/>
      </w:tabs>
      <w:spacing w:after="0" w:line="240" w:lineRule="auto"/>
    </w:pPr>
    <w:rPr>
      <w:rFonts w:eastAsia="DengXian" w:cs="Cordia New"/>
      <w:bCs w:val="0"/>
      <w:szCs w:val="28"/>
    </w:rPr>
  </w:style>
  <w:style w:type="character" w:customStyle="1" w:styleId="1f3">
    <w:name w:val="ไฮเปอร์ลิงก์ที่ไปมาแล้ว1"/>
    <w:basedOn w:val="a0"/>
    <w:uiPriority w:val="99"/>
    <w:semiHidden/>
    <w:unhideWhenUsed/>
    <w:rsid w:val="0032409B"/>
    <w:rPr>
      <w:color w:val="954F72"/>
      <w:u w:val="single"/>
    </w:rPr>
  </w:style>
  <w:style w:type="character" w:customStyle="1" w:styleId="1f4">
    <w:name w:val="ข้อความเชิงอรรถ อักขระ1"/>
    <w:basedOn w:val="a0"/>
    <w:uiPriority w:val="99"/>
    <w:semiHidden/>
    <w:rsid w:val="0032409B"/>
    <w:rPr>
      <w:sz w:val="20"/>
      <w:szCs w:val="25"/>
    </w:rPr>
  </w:style>
  <w:style w:type="character" w:customStyle="1" w:styleId="1f5">
    <w:name w:val="หัวกระดาษ อักขระ1"/>
    <w:basedOn w:val="a0"/>
    <w:uiPriority w:val="99"/>
    <w:semiHidden/>
    <w:rsid w:val="0032409B"/>
  </w:style>
  <w:style w:type="character" w:customStyle="1" w:styleId="1f6">
    <w:name w:val="ท้ายกระดาษ อักขระ1"/>
    <w:basedOn w:val="a0"/>
    <w:uiPriority w:val="99"/>
    <w:semiHidden/>
    <w:rsid w:val="0032409B"/>
  </w:style>
  <w:style w:type="table" w:customStyle="1" w:styleId="314">
    <w:name w:val="เส้นตาราง314"/>
    <w:basedOn w:val="a1"/>
    <w:next w:val="afc"/>
    <w:uiPriority w:val="39"/>
    <w:rsid w:val="0032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เส้นตาราง122"/>
    <w:basedOn w:val="a1"/>
    <w:next w:val="afc"/>
    <w:uiPriority w:val="39"/>
    <w:qFormat/>
    <w:rsid w:val="0032409B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3">
    <w:name w:val="ไม่มีรายการ22"/>
    <w:next w:val="a2"/>
    <w:uiPriority w:val="99"/>
    <w:semiHidden/>
    <w:unhideWhenUsed/>
    <w:rsid w:val="0032409B"/>
  </w:style>
  <w:style w:type="table" w:customStyle="1" w:styleId="21130">
    <w:name w:val="เส้นตาราง2113"/>
    <w:basedOn w:val="a1"/>
    <w:next w:val="afc"/>
    <w:uiPriority w:val="39"/>
    <w:rsid w:val="0032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0">
    <w:name w:val="เส้นตาราง223"/>
    <w:basedOn w:val="a1"/>
    <w:next w:val="afc"/>
    <w:uiPriority w:val="39"/>
    <w:rsid w:val="0032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เส้นตาราง53"/>
    <w:basedOn w:val="a1"/>
    <w:next w:val="afc"/>
    <w:uiPriority w:val="59"/>
    <w:rsid w:val="0032409B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ไม่มีรายการ14"/>
    <w:next w:val="a2"/>
    <w:uiPriority w:val="99"/>
    <w:semiHidden/>
    <w:unhideWhenUsed/>
    <w:rsid w:val="0032409B"/>
  </w:style>
  <w:style w:type="table" w:customStyle="1" w:styleId="115">
    <w:name w:val="เส้นตาราง115"/>
    <w:basedOn w:val="a1"/>
    <w:uiPriority w:val="59"/>
    <w:rsid w:val="0032409B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6">
    <w:name w:val="เส้นตาราง216"/>
    <w:basedOn w:val="a1"/>
    <w:next w:val="afc"/>
    <w:uiPriority w:val="59"/>
    <w:rsid w:val="0032409B"/>
    <w:pPr>
      <w:spacing w:after="0" w:line="240" w:lineRule="auto"/>
      <w:jc w:val="thaiDistribute"/>
    </w:pPr>
    <w:rPr>
      <w:rFonts w:ascii="Angsana New" w:eastAsia="TH SarabunPSK" w:hAnsi="Angsana New" w:cs="Angsana New"/>
      <w:sz w:val="28"/>
      <w:vertAlign w:val="superscrip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00">
    <w:name w:val="เส้นตาราง40"/>
    <w:basedOn w:val="a1"/>
    <w:next w:val="afc"/>
    <w:uiPriority w:val="59"/>
    <w:rsid w:val="0032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เส้นตาราง315"/>
    <w:basedOn w:val="a1"/>
    <w:next w:val="afc"/>
    <w:uiPriority w:val="39"/>
    <w:rsid w:val="0032409B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เส้นตาราง45"/>
    <w:basedOn w:val="a1"/>
    <w:next w:val="afc"/>
    <w:uiPriority w:val="59"/>
    <w:rsid w:val="0032409B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ไม่มีรายการ15"/>
    <w:next w:val="a2"/>
    <w:uiPriority w:val="99"/>
    <w:semiHidden/>
    <w:unhideWhenUsed/>
    <w:rsid w:val="0032409B"/>
  </w:style>
  <w:style w:type="numbering" w:customStyle="1" w:styleId="1130">
    <w:name w:val="ไม่มีรายการ113"/>
    <w:next w:val="a2"/>
    <w:uiPriority w:val="99"/>
    <w:semiHidden/>
    <w:unhideWhenUsed/>
    <w:rsid w:val="0032409B"/>
  </w:style>
  <w:style w:type="numbering" w:customStyle="1" w:styleId="1113">
    <w:name w:val="ไม่มีรายการ1113"/>
    <w:next w:val="a2"/>
    <w:uiPriority w:val="99"/>
    <w:semiHidden/>
    <w:unhideWhenUsed/>
    <w:rsid w:val="0032409B"/>
  </w:style>
  <w:style w:type="table" w:customStyle="1" w:styleId="116">
    <w:name w:val="เส้นตาราง116"/>
    <w:basedOn w:val="a1"/>
    <w:next w:val="afc"/>
    <w:uiPriority w:val="39"/>
    <w:rsid w:val="0032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0">
    <w:name w:val="เส้นตาราง1113"/>
    <w:basedOn w:val="a1"/>
    <w:next w:val="afc"/>
    <w:uiPriority w:val="39"/>
    <w:qFormat/>
    <w:rsid w:val="0032409B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เส้นตาราง217"/>
    <w:basedOn w:val="a1"/>
    <w:next w:val="afc"/>
    <w:uiPriority w:val="59"/>
    <w:rsid w:val="0032409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">
    <w:name w:val="เส้นตาราง316"/>
    <w:basedOn w:val="a1"/>
    <w:next w:val="afc"/>
    <w:uiPriority w:val="39"/>
    <w:rsid w:val="0032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เส้นตาราง123"/>
    <w:basedOn w:val="a1"/>
    <w:next w:val="afc"/>
    <w:uiPriority w:val="39"/>
    <w:qFormat/>
    <w:rsid w:val="0032409B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3">
    <w:name w:val="ไม่มีรายการ23"/>
    <w:next w:val="a2"/>
    <w:uiPriority w:val="99"/>
    <w:semiHidden/>
    <w:unhideWhenUsed/>
    <w:rsid w:val="0032409B"/>
  </w:style>
  <w:style w:type="table" w:customStyle="1" w:styleId="2114">
    <w:name w:val="เส้นตาราง2114"/>
    <w:basedOn w:val="a1"/>
    <w:next w:val="afc"/>
    <w:uiPriority w:val="39"/>
    <w:rsid w:val="0032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">
    <w:name w:val="เส้นตาราง224"/>
    <w:basedOn w:val="a1"/>
    <w:next w:val="afc"/>
    <w:uiPriority w:val="39"/>
    <w:rsid w:val="0032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เส้นตาราง54"/>
    <w:basedOn w:val="a1"/>
    <w:next w:val="afc"/>
    <w:uiPriority w:val="59"/>
    <w:rsid w:val="0032409B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ไม่มีรายการ16"/>
    <w:next w:val="a2"/>
    <w:uiPriority w:val="99"/>
    <w:semiHidden/>
    <w:unhideWhenUsed/>
    <w:rsid w:val="00FF193C"/>
  </w:style>
  <w:style w:type="table" w:customStyle="1" w:styleId="46">
    <w:name w:val="เส้นตาราง46"/>
    <w:basedOn w:val="a1"/>
    <w:next w:val="afc"/>
    <w:uiPriority w:val="39"/>
    <w:rsid w:val="00FF193C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ation-1">
    <w:name w:val="citation-1"/>
    <w:basedOn w:val="a0"/>
    <w:rsid w:val="00FF193C"/>
  </w:style>
  <w:style w:type="numbering" w:customStyle="1" w:styleId="171">
    <w:name w:val="ไม่มีรายการ17"/>
    <w:next w:val="a2"/>
    <w:uiPriority w:val="99"/>
    <w:semiHidden/>
    <w:unhideWhenUsed/>
    <w:rsid w:val="00751406"/>
  </w:style>
  <w:style w:type="table" w:customStyle="1" w:styleId="47">
    <w:name w:val="เส้นตาราง47"/>
    <w:basedOn w:val="a1"/>
    <w:next w:val="afc"/>
    <w:uiPriority w:val="39"/>
    <w:rsid w:val="00751406"/>
    <w:pPr>
      <w:spacing w:after="0" w:line="240" w:lineRule="auto"/>
    </w:pPr>
    <w:rPr>
      <w:rFonts w:eastAsia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เส้นตาราง117"/>
    <w:basedOn w:val="a1"/>
    <w:uiPriority w:val="39"/>
    <w:rsid w:val="00751406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">
    <w:name w:val="!x.x.x"/>
    <w:basedOn w:val="a"/>
    <w:link w:val="xxx0"/>
    <w:qFormat/>
    <w:rsid w:val="00751406"/>
    <w:pPr>
      <w:tabs>
        <w:tab w:val="left" w:pos="1276"/>
      </w:tabs>
      <w:spacing w:after="0" w:line="240" w:lineRule="auto"/>
      <w:ind w:firstLine="567"/>
      <w:jc w:val="thaiDistribute"/>
    </w:pPr>
    <w:rPr>
      <w:rFonts w:ascii="TH SarabunPSK" w:hAnsi="TH SarabunPSK" w:cs="Angsana New"/>
      <w:bCs w:val="0"/>
      <w:sz w:val="32"/>
      <w:szCs w:val="32"/>
      <w:lang w:val="x-none" w:eastAsia="x-none"/>
    </w:rPr>
  </w:style>
  <w:style w:type="character" w:customStyle="1" w:styleId="xxx0">
    <w:name w:val="!x.x.x อักขระ"/>
    <w:link w:val="xxx"/>
    <w:rsid w:val="00751406"/>
    <w:rPr>
      <w:rFonts w:ascii="TH SarabunPSK" w:eastAsia="Calibri" w:hAnsi="TH SarabunPSK" w:cs="Angsana New"/>
      <w:sz w:val="32"/>
      <w:szCs w:val="32"/>
      <w:lang w:val="x-none" w:eastAsia="x-none"/>
    </w:rPr>
  </w:style>
  <w:style w:type="numbering" w:customStyle="1" w:styleId="181">
    <w:name w:val="ไม่มีรายการ18"/>
    <w:next w:val="a2"/>
    <w:uiPriority w:val="99"/>
    <w:semiHidden/>
    <w:unhideWhenUsed/>
    <w:rsid w:val="00946FDC"/>
  </w:style>
  <w:style w:type="table" w:customStyle="1" w:styleId="48">
    <w:name w:val="เส้นตาราง48"/>
    <w:basedOn w:val="a1"/>
    <w:next w:val="afc"/>
    <w:uiPriority w:val="39"/>
    <w:qFormat/>
    <w:rsid w:val="00946FDC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1">
    <w:name w:val="ไม่มีรายการ19"/>
    <w:next w:val="a2"/>
    <w:uiPriority w:val="99"/>
    <w:semiHidden/>
    <w:unhideWhenUsed/>
    <w:rsid w:val="009A2C7B"/>
  </w:style>
  <w:style w:type="character" w:customStyle="1" w:styleId="affff">
    <w:name w:val="หัวข้อใหญ่"/>
    <w:basedOn w:val="a0"/>
    <w:qFormat/>
    <w:rsid w:val="009A2C7B"/>
    <w:rPr>
      <w:rFonts w:ascii="Cordia New" w:eastAsia="Times New Roman" w:hAnsi="Cordia New" w:cs="Cordia New"/>
      <w:bCs/>
      <w:color w:val="000000"/>
      <w:sz w:val="32"/>
      <w:szCs w:val="32"/>
      <w:lang w:bidi="th-TH"/>
    </w:rPr>
  </w:style>
  <w:style w:type="paragraph" w:customStyle="1" w:styleId="iThesisStyleNormal080">
    <w:name w:val="iThesis_Style_Normal 0.80"/>
    <w:basedOn w:val="a"/>
    <w:autoRedefine/>
    <w:qFormat/>
    <w:rsid w:val="009A2C7B"/>
    <w:pPr>
      <w:spacing w:after="0" w:line="240" w:lineRule="auto"/>
      <w:ind w:firstLine="1151"/>
      <w:jc w:val="thaiDistribute"/>
    </w:pPr>
    <w:rPr>
      <w:rFonts w:ascii="Cordia New" w:eastAsia="Aptos" w:hAnsi="Cordia New" w:cs="Cordia New"/>
      <w:b/>
      <w:bCs w:val="0"/>
      <w:kern w:val="2"/>
      <w:sz w:val="32"/>
      <w:szCs w:val="32"/>
      <w14:ligatures w14:val="standardContextual"/>
    </w:rPr>
  </w:style>
  <w:style w:type="paragraph" w:customStyle="1" w:styleId="P10">
    <w:name w:val="P1"/>
    <w:basedOn w:val="a"/>
    <w:link w:val="P11"/>
    <w:qFormat/>
    <w:rsid w:val="009A2C7B"/>
    <w:pPr>
      <w:spacing w:after="0" w:line="240" w:lineRule="auto"/>
      <w:ind w:firstLine="1077"/>
    </w:pPr>
    <w:rPr>
      <w:rFonts w:ascii="TH Sarabun New" w:eastAsia="Aptos" w:hAnsi="TH Sarabun New" w:cs="TH Sarabun New"/>
      <w:bCs w:val="0"/>
      <w:kern w:val="2"/>
      <w:sz w:val="32"/>
      <w:szCs w:val="32"/>
      <w14:ligatures w14:val="standardContextual"/>
    </w:rPr>
  </w:style>
  <w:style w:type="character" w:customStyle="1" w:styleId="P11">
    <w:name w:val="P1 อักขระ"/>
    <w:basedOn w:val="a0"/>
    <w:link w:val="P10"/>
    <w:rsid w:val="009A2C7B"/>
    <w:rPr>
      <w:rFonts w:ascii="TH Sarabun New" w:eastAsia="Aptos" w:hAnsi="TH Sarabun New" w:cs="TH Sarabun New"/>
      <w:kern w:val="2"/>
      <w:sz w:val="32"/>
      <w:szCs w:val="32"/>
      <w14:ligatures w14:val="standardContextual"/>
    </w:rPr>
  </w:style>
  <w:style w:type="table" w:customStyle="1" w:styleId="1f7">
    <w:name w:val="สไตล์1"/>
    <w:basedOn w:val="a1"/>
    <w:uiPriority w:val="99"/>
    <w:rsid w:val="009A2C7B"/>
    <w:pPr>
      <w:spacing w:after="0" w:line="240" w:lineRule="auto"/>
    </w:pPr>
    <w:rPr>
      <w:rFonts w:ascii="TH Sarabun New" w:eastAsia="Aptos" w:hAnsi="TH Sarabun New" w:cs="TH Sarabun New"/>
      <w:sz w:val="32"/>
      <w:szCs w:val="32"/>
    </w:rPr>
    <w:tblPr>
      <w:tblBorders>
        <w:top w:val="double" w:sz="4" w:space="0" w:color="auto"/>
        <w:bottom w:val="double" w:sz="4" w:space="0" w:color="auto"/>
      </w:tblBorders>
    </w:tblPr>
    <w:tblStylePr w:type="firstRow">
      <w:rPr>
        <w:rFonts w:ascii="TH Sarabun New" w:hAnsi="TH Sarabun New" w:cs="TH Sarabun New"/>
        <w:b w:val="0"/>
        <w:bCs w:val="0"/>
        <w:i w:val="0"/>
        <w:iCs w:val="0"/>
        <w:sz w:val="32"/>
        <w:szCs w:val="32"/>
      </w:rPr>
      <w:tblPr/>
      <w:tcPr>
        <w:tcBorders>
          <w:top w:val="doub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P2">
    <w:name w:val="P2"/>
    <w:basedOn w:val="a"/>
    <w:link w:val="P20"/>
    <w:qFormat/>
    <w:rsid w:val="009A2C7B"/>
    <w:pPr>
      <w:tabs>
        <w:tab w:val="left" w:pos="1876"/>
      </w:tabs>
      <w:spacing w:after="0" w:line="240" w:lineRule="auto"/>
      <w:ind w:firstLine="1525"/>
    </w:pPr>
    <w:rPr>
      <w:rFonts w:ascii="TH Sarabun New" w:eastAsia="Aptos" w:hAnsi="TH Sarabun New" w:cs="TH Sarabun New"/>
      <w:bCs w:val="0"/>
      <w:kern w:val="2"/>
      <w:sz w:val="32"/>
      <w:szCs w:val="32"/>
      <w14:ligatures w14:val="standardContextual"/>
    </w:rPr>
  </w:style>
  <w:style w:type="character" w:customStyle="1" w:styleId="P20">
    <w:name w:val="P2 อักขระ"/>
    <w:basedOn w:val="a0"/>
    <w:link w:val="P2"/>
    <w:rsid w:val="009A2C7B"/>
    <w:rPr>
      <w:rFonts w:ascii="TH Sarabun New" w:eastAsia="Aptos" w:hAnsi="TH Sarabun New" w:cs="TH Sarabun New"/>
      <w:kern w:val="2"/>
      <w:sz w:val="32"/>
      <w:szCs w:val="32"/>
      <w14:ligatures w14:val="standardContextual"/>
    </w:rPr>
  </w:style>
  <w:style w:type="paragraph" w:customStyle="1" w:styleId="nn">
    <w:name w:val="n.n"/>
    <w:basedOn w:val="a"/>
    <w:link w:val="nn0"/>
    <w:qFormat/>
    <w:rsid w:val="009A2C7B"/>
    <w:pPr>
      <w:tabs>
        <w:tab w:val="left" w:pos="1526"/>
      </w:tabs>
      <w:spacing w:after="0" w:line="240" w:lineRule="auto"/>
      <w:ind w:firstLine="1080"/>
    </w:pPr>
    <w:rPr>
      <w:rFonts w:ascii="TH Sarabun New" w:eastAsia="Aptos" w:hAnsi="TH Sarabun New" w:cs="TH Sarabun New"/>
      <w:bCs w:val="0"/>
      <w:sz w:val="32"/>
      <w:szCs w:val="32"/>
    </w:rPr>
  </w:style>
  <w:style w:type="character" w:customStyle="1" w:styleId="nn0">
    <w:name w:val="n.n อักขระ"/>
    <w:basedOn w:val="a0"/>
    <w:link w:val="nn"/>
    <w:rsid w:val="009A2C7B"/>
    <w:rPr>
      <w:rFonts w:ascii="TH Sarabun New" w:eastAsia="Aptos" w:hAnsi="TH Sarabun New" w:cs="TH Sarabun New"/>
      <w:sz w:val="32"/>
      <w:szCs w:val="32"/>
    </w:rPr>
  </w:style>
  <w:style w:type="paragraph" w:customStyle="1" w:styleId="F1">
    <w:name w:val="F1"/>
    <w:basedOn w:val="affff0"/>
    <w:link w:val="F10"/>
    <w:qFormat/>
    <w:rsid w:val="009A2C7B"/>
    <w:pPr>
      <w:spacing w:after="0"/>
      <w:ind w:left="966" w:hanging="966"/>
      <w:jc w:val="center"/>
    </w:pPr>
    <w:rPr>
      <w:rFonts w:ascii="TH Sarabun New" w:eastAsia="Angsana New" w:hAnsi="TH Sarabun New" w:cs="TH Sarabun New"/>
      <w:bCs w:val="0"/>
      <w:i w:val="0"/>
      <w:iCs w:val="0"/>
      <w:color w:val="000000"/>
      <w:sz w:val="32"/>
      <w:szCs w:val="32"/>
    </w:rPr>
  </w:style>
  <w:style w:type="character" w:customStyle="1" w:styleId="F10">
    <w:name w:val="F1 อักขระ"/>
    <w:basedOn w:val="a0"/>
    <w:link w:val="F1"/>
    <w:rsid w:val="009A2C7B"/>
    <w:rPr>
      <w:rFonts w:ascii="TH Sarabun New" w:eastAsia="Angsana New" w:hAnsi="TH Sarabun New" w:cs="TH Sarabun New"/>
      <w:color w:val="000000"/>
      <w:sz w:val="32"/>
      <w:szCs w:val="32"/>
    </w:rPr>
  </w:style>
  <w:style w:type="paragraph" w:customStyle="1" w:styleId="1f8">
    <w:name w:val="คำอธิบายภาพ1"/>
    <w:basedOn w:val="a"/>
    <w:next w:val="a"/>
    <w:uiPriority w:val="35"/>
    <w:unhideWhenUsed/>
    <w:qFormat/>
    <w:rsid w:val="009A2C7B"/>
    <w:pPr>
      <w:spacing w:line="240" w:lineRule="auto"/>
    </w:pPr>
    <w:rPr>
      <w:rFonts w:ascii="Aptos" w:eastAsia="Aptos" w:hAnsi="Aptos" w:cs="Cordia New"/>
      <w:bCs w:val="0"/>
      <w:i/>
      <w:iCs/>
      <w:color w:val="0E2841"/>
      <w:kern w:val="2"/>
      <w:sz w:val="18"/>
      <w:szCs w:val="22"/>
      <w14:ligatures w14:val="standardContextual"/>
    </w:rPr>
  </w:style>
  <w:style w:type="table" w:customStyle="1" w:styleId="49">
    <w:name w:val="เส้นตาราง49"/>
    <w:basedOn w:val="a1"/>
    <w:next w:val="afc"/>
    <w:uiPriority w:val="39"/>
    <w:rsid w:val="009A2C7B"/>
    <w:pPr>
      <w:spacing w:after="0" w:line="240" w:lineRule="auto"/>
    </w:pPr>
    <w:rPr>
      <w:rFonts w:eastAsia="Aptos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caption"/>
    <w:basedOn w:val="a"/>
    <w:next w:val="a"/>
    <w:uiPriority w:val="35"/>
    <w:semiHidden/>
    <w:unhideWhenUsed/>
    <w:qFormat/>
    <w:rsid w:val="009A2C7B"/>
    <w:pPr>
      <w:spacing w:line="240" w:lineRule="auto"/>
    </w:pPr>
    <w:rPr>
      <w:rFonts w:cs="Angsana New"/>
      <w:i/>
      <w:iCs/>
      <w:color w:val="1F497D" w:themeColor="text2"/>
      <w:sz w:val="18"/>
      <w:szCs w:val="22"/>
    </w:rPr>
  </w:style>
  <w:style w:type="numbering" w:customStyle="1" w:styleId="201">
    <w:name w:val="ไม่มีรายการ20"/>
    <w:next w:val="a2"/>
    <w:uiPriority w:val="99"/>
    <w:semiHidden/>
    <w:unhideWhenUsed/>
    <w:rsid w:val="0044284E"/>
  </w:style>
  <w:style w:type="table" w:customStyle="1" w:styleId="500">
    <w:name w:val="เส้นตาราง50"/>
    <w:basedOn w:val="a1"/>
    <w:next w:val="afc"/>
    <w:uiPriority w:val="39"/>
    <w:rsid w:val="0044284E"/>
    <w:pPr>
      <w:spacing w:after="0" w:line="240" w:lineRule="auto"/>
    </w:pPr>
    <w:rPr>
      <w:rFonts w:eastAsia="Century Gothic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3">
    <w:name w:val="ไม่มีรายการ24"/>
    <w:next w:val="a2"/>
    <w:uiPriority w:val="99"/>
    <w:semiHidden/>
    <w:unhideWhenUsed/>
    <w:rsid w:val="003C756B"/>
  </w:style>
  <w:style w:type="table" w:customStyle="1" w:styleId="55">
    <w:name w:val="เส้นตาราง55"/>
    <w:basedOn w:val="a1"/>
    <w:next w:val="afc"/>
    <w:uiPriority w:val="39"/>
    <w:rsid w:val="003C756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-claude-response-body">
    <w:name w:val="font-claude-response-body"/>
    <w:basedOn w:val="a"/>
    <w:rsid w:val="003C756B"/>
    <w:pPr>
      <w:spacing w:before="100" w:beforeAutospacing="1" w:after="100" w:afterAutospacing="1" w:line="240" w:lineRule="auto"/>
    </w:pPr>
    <w:rPr>
      <w:rFonts w:ascii="Tahoma" w:eastAsia="Times New Roman" w:hAnsi="Tahoma" w:cs="Tahoma"/>
      <w:bCs w:val="0"/>
      <w:sz w:val="24"/>
      <w:szCs w:val="24"/>
    </w:rPr>
  </w:style>
  <w:style w:type="table" w:customStyle="1" w:styleId="56">
    <w:name w:val="เส้นตาราง56"/>
    <w:basedOn w:val="a1"/>
    <w:next w:val="afc"/>
    <w:uiPriority w:val="39"/>
    <w:rsid w:val="00576EE4"/>
    <w:pPr>
      <w:spacing w:after="0" w:line="240" w:lineRule="auto"/>
    </w:pPr>
    <w:rPr>
      <w:rFonts w:eastAsia="Calibr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1">
    <w:name w:val="แบบอักษรของย่อหน้าเริ่มต้น"/>
    <w:uiPriority w:val="1"/>
    <w:semiHidden/>
    <w:unhideWhenUsed/>
    <w:rsid w:val="00441F91"/>
  </w:style>
  <w:style w:type="table" w:customStyle="1" w:styleId="1010">
    <w:name w:val="เส้นตาราง101"/>
    <w:basedOn w:val="a1"/>
    <w:next w:val="afc"/>
    <w:uiPriority w:val="39"/>
    <w:rsid w:val="00441F91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9">
    <w:name w:val="รายการย่อหน้า1"/>
    <w:basedOn w:val="a"/>
    <w:qFormat/>
    <w:rsid w:val="00441F91"/>
    <w:pPr>
      <w:ind w:left="720"/>
      <w:contextualSpacing/>
    </w:pPr>
    <w:rPr>
      <w:rFonts w:eastAsia="Times New Roman" w:cs="Cordia New"/>
      <w:bCs w:val="0"/>
      <w:szCs w:val="28"/>
    </w:rPr>
  </w:style>
  <w:style w:type="paragraph" w:customStyle="1" w:styleId="iThesisStyleNormal103">
    <w:name w:val="iThesis_Style_Normal 1.03"/>
    <w:basedOn w:val="a"/>
    <w:autoRedefine/>
    <w:qFormat/>
    <w:rsid w:val="00441F91"/>
    <w:pPr>
      <w:tabs>
        <w:tab w:val="left" w:pos="709"/>
      </w:tabs>
      <w:spacing w:after="0" w:line="240" w:lineRule="auto"/>
      <w:ind w:firstLine="851"/>
      <w:jc w:val="thaiDistribute"/>
    </w:pPr>
    <w:rPr>
      <w:rFonts w:ascii="TH SarabunIT๙" w:hAnsi="TH SarabunIT๙" w:cs="TH SarabunIT๙"/>
      <w:bCs w:val="0"/>
      <w:color w:val="000000"/>
      <w:sz w:val="32"/>
      <w:szCs w:val="32"/>
    </w:rPr>
  </w:style>
  <w:style w:type="character" w:customStyle="1" w:styleId="A00">
    <w:name w:val="A0"/>
    <w:uiPriority w:val="99"/>
    <w:rsid w:val="00441F91"/>
    <w:rPr>
      <w:b/>
      <w:bCs/>
      <w:color w:val="211D1E"/>
      <w:sz w:val="40"/>
      <w:szCs w:val="40"/>
    </w:rPr>
  </w:style>
  <w:style w:type="character" w:customStyle="1" w:styleId="label">
    <w:name w:val="label"/>
    <w:rsid w:val="00441F91"/>
  </w:style>
  <w:style w:type="paragraph" w:customStyle="1" w:styleId="Pa3">
    <w:name w:val="Pa3"/>
    <w:basedOn w:val="Default"/>
    <w:next w:val="Default"/>
    <w:uiPriority w:val="99"/>
    <w:rsid w:val="00441F91"/>
    <w:pPr>
      <w:spacing w:afterAutospacing="0" w:line="221" w:lineRule="atLeast"/>
      <w:jc w:val="left"/>
    </w:pPr>
    <w:rPr>
      <w:rFonts w:ascii="TH SarabunPSK" w:eastAsia="Calibri" w:hAnsi="TH SarabunPSK" w:cs="TH SarabunPSK"/>
      <w:color w:val="auto"/>
    </w:rPr>
  </w:style>
  <w:style w:type="character" w:customStyle="1" w:styleId="A20">
    <w:name w:val="A2"/>
    <w:uiPriority w:val="99"/>
    <w:rsid w:val="00441F91"/>
    <w:rPr>
      <w:b/>
      <w:bCs/>
      <w:color w:val="000000"/>
      <w:sz w:val="36"/>
      <w:szCs w:val="36"/>
    </w:rPr>
  </w:style>
  <w:style w:type="paragraph" w:customStyle="1" w:styleId="bbl5c">
    <w:name w:val="bbl5c"/>
    <w:basedOn w:val="a"/>
    <w:rsid w:val="00441F9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bCs w:val="0"/>
      <w:sz w:val="28"/>
      <w:szCs w:val="28"/>
    </w:rPr>
  </w:style>
  <w:style w:type="character" w:customStyle="1" w:styleId="zks-7">
    <w:name w:val="zks-7"/>
    <w:basedOn w:val="affff1"/>
    <w:rsid w:val="00441F91"/>
  </w:style>
  <w:style w:type="character" w:customStyle="1" w:styleId="goog-text-highlight">
    <w:name w:val="goog-text-highlight"/>
    <w:basedOn w:val="affff1"/>
    <w:rsid w:val="00441F91"/>
  </w:style>
  <w:style w:type="paragraph" w:customStyle="1" w:styleId="Abstract">
    <w:name w:val="Abstract"/>
    <w:basedOn w:val="a"/>
    <w:link w:val="Abstract0"/>
    <w:autoRedefine/>
    <w:qFormat/>
    <w:rsid w:val="00441F91"/>
    <w:pPr>
      <w:tabs>
        <w:tab w:val="left" w:pos="709"/>
      </w:tabs>
      <w:spacing w:after="0" w:line="20" w:lineRule="atLeast"/>
      <w:ind w:firstLine="709"/>
      <w:jc w:val="thaiDistribute"/>
    </w:pPr>
    <w:rPr>
      <w:rFonts w:ascii="TH SarabunPSK" w:hAnsi="TH SarabunPSK"/>
      <w:bCs w:val="0"/>
      <w:noProof/>
      <w:sz w:val="32"/>
      <w:szCs w:val="32"/>
    </w:rPr>
  </w:style>
  <w:style w:type="character" w:customStyle="1" w:styleId="Abstract0">
    <w:name w:val="Abstract อักขระ"/>
    <w:link w:val="Abstract"/>
    <w:rsid w:val="00441F91"/>
    <w:rPr>
      <w:rFonts w:ascii="TH SarabunPSK" w:eastAsia="Calibri" w:hAnsi="TH SarabunPSK" w:cs="TH SarabunPSK"/>
      <w:noProof/>
      <w:sz w:val="32"/>
      <w:szCs w:val="32"/>
    </w:rPr>
  </w:style>
  <w:style w:type="character" w:customStyle="1" w:styleId="affff2">
    <w:name w:val="ไม่มี"/>
    <w:rsid w:val="00441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3649;&#3617;&#3656;&#3649;&#3610;&#3610;3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สถา601</b:Tag>
    <b:SourceType>Book</b:SourceType>
    <b:Guid>{CA132209-B1B5-4719-9B7E-49FFE37B0E93}</b:Guid>
    <b:LCID>th-TH</b:LCID>
    <b:Author>
      <b:Author>
        <b:Corporate>สถาบันส่งเสริมการสอนวิทยาศาสตร์และเทคโนโลยี</b:Corporate>
      </b:Author>
    </b:Author>
    <b:Title>การจัดสาระการเรียนรู้กลุ่มวิทยาศาสตร์ หลักสูตรการศึกษาขั้นพื้นฐาน</b:Title>
    <b:Year>2560</b:Year>
    <b:City>กรุงเทพมหานคร</b:City>
    <b:Publisher>สถาบันส่งเสริมการสอนวิทยาศาสตร์และเทคโนโลยี</b:Publisher>
    <b:RefOrder>1</b:RefOrder>
  </b:Source>
  <b:Source>
    <b:Tag>กระ611</b:Tag>
    <b:SourceType>Book</b:SourceType>
    <b:Guid>{47F13D88-D7C6-4F99-B7F1-F16C80D8F810}</b:Guid>
    <b:Title>ตัวชี้วัดและหลักสูตรแกนกลางกลุ่มสาระการเรียนรู้วิทยาศาสตร์ (ฉบับปรับปรุง พ.ศ. 2560) ตามหลักสูตรแกนกลางการศึกษาขั้นพื้นฐาน พุทธศักราช 2551 สำนักคณะกรรมการศึกษาขั้นพื้นฐานกระทรวงศึกษาธิการ</b:Title>
    <b:Year>2561</b:Year>
    <b:LCID>th-TH</b:LCID>
    <b:Author>
      <b:Author>
        <b:Corporate>กระทรวงศึกษาธิการ</b:Corporate>
      </b:Author>
    </b:Author>
    <b:City>กรุงเทพมหานคร</b:City>
    <b:Publisher>ชุมนุมสหกรณ์การเกษตรแห่งประเทศไทยจำกัด</b:Publisher>
    <b:RefOrder>2</b:RefOrder>
  </b:Source>
  <b:Source>
    <b:Tag>นิภ62</b:Tag>
    <b:SourceType>BookSection</b:SourceType>
    <b:Guid>{EB9CA048-E9F1-4345-BC2B-E2347E1CB111}</b:Guid>
    <b:Title>การพัฒนาทักษะกรพะบวนการทางวิทยาศาสตร์และความสามารถในการทําโครงงานของนักเรียนชั้นประถมศึกษาปีที่ 5 ด้วยการจัดการเรียนรู้แบบโครงงาน</b:Title>
    <b:Year>2562</b:Year>
    <b:LCID>th-TH</b:LCID>
    <b:Author>
      <b:Author>
        <b:Corporate>นิภา ตรีแจ่มจันทร์</b:Corporate>
      </b:Author>
    </b:Author>
    <b:BookTitle>วิทยานิพนธ์ศึกษาศาสตรมหาบัณฑิต สาขาวิชาหลักสูตรและการนิเทศ</b:BookTitle>
    <b:Publisher>มหาวิทยาลัยศิลปากร</b:Publisher>
    <b:RefOrder>3</b:RefOrder>
  </b:Source>
  <b:Source>
    <b:Tag>สถา641</b:Tag>
    <b:SourceType>Book</b:SourceType>
    <b:Guid>{05AEDD5D-6B39-4E80-AA6A-D14380DBC1A8}</b:Guid>
    <b:Title>สรุปผลการทดสอบทางการศึกษาระดับชาติขั้นพื้นฐาน (ONET) ชั้นประถมศึกษาปีที่ 6 ปีการศึกษา 2564</b:Title>
    <b:Year>2564</b:Year>
    <b:LCID>th-TH</b:LCID>
    <b:Author>
      <b:Author>
        <b:Corporate>สถาบันทดสอบทางการศึกษาแห่งชาติ</b:Corporate>
      </b:Author>
    </b:Author>
    <b:City>กรุงเทพมหานคร</b:City>
    <b:Publisher>สถาบันทดสอบทางการศึกษาแห่งชาติ (องค์การมหาชน)</b:Publisher>
    <b:RefOrder>4</b:RefOrder>
  </b:Source>
  <b:Source>
    <b:Tag>สถา653</b:Tag>
    <b:SourceType>Book</b:SourceType>
    <b:Guid>{21C7FA25-6C3C-43E4-BF3A-3A02BF2EA083}</b:Guid>
    <b:LCID>th-TH</b:LCID>
    <b:Author>
      <b:Author>
        <b:Corporate>สถาบันทดสอบทางการศึกษาแห่งชาติ</b:Corporate>
      </b:Author>
    </b:Author>
    <b:Title>บทสรุปผู้บริหาร: ผลการวิเคราะห์ผลการทดสอบทางการศึกษาระดับชาติขั้นพื้นฐาน (ONET) ชั้นประถมศึกษาปีที่ 6 ปีการศึกษา 2565 เพื่อพัฒนาการเรียนการสอน</b:Title>
    <b:Year>2565</b:Year>
    <b:City>กรุงเทพมหานคร</b:City>
    <b:Publisher>สถาบันทดสอบทางการศึกษาแห่งชาติ (องค์การมหาชน)</b:Publisher>
    <b:RefOrder>5</b:RefOrder>
  </b:Source>
  <b:Source>
    <b:Tag>ศิร661</b:Tag>
    <b:SourceType>JournalArticle</b:SourceType>
    <b:Guid>{A156307A-69B0-4F6E-98E0-F1051C532794}</b:Guid>
    <b:LCID>th-TH</b:LCID>
    <b:Author>
      <b:Author>
        <b:Corporate>ศิริดา บุรชาติ และศรุดา เห็นสว่าง</b:Corporate>
      </b:Author>
    </b:Author>
    <b:Title>การสะท้อนคุณภาพทางการศึกษาจากความสัมพันธ์และพัฒนาการของผลการทดสอบทางการศึกษาระดับชาติขั้นพื้นฐาน (O-NET)</b:Title>
    <b:JournalName>วารสารการทดสอบและการประเมินทางการศึกษาระดับชาติ</b:JournalName>
    <b:Year>2566</b:Year>
    <b:Pages>3(2), 129-147</b:Pages>
    <b:RefOrder>6</b:RefOrder>
  </b:Source>
  <b:Source>
    <b:Tag>นฤม66</b:Tag>
    <b:SourceType>JournalArticle</b:SourceType>
    <b:Guid>{EFEC2B6B-211F-4BB6-A739-241BD7273AD8}</b:Guid>
    <b:LCID>th-TH</b:LCID>
    <b:Author>
      <b:Author>
        <b:Corporate>นฤมล หลายประเสริฐพร และณฐพล อยู่เป็นสุข</b:Corporate>
      </b:Author>
    </b:Author>
    <b:Title>การพัฒนาชุดฝึกทักษะกระบวนการทางวิทยาศาสตร์ของนักเรียนชั้นประถมศึกษาปีที่ 1 เพื่อส่งเสริมทักษะกระบวนการทางวิทยาศาสตร์ขั้นพื้นฐาน</b:Title>
    <b:JournalName>วารสารวิชาการ ครุศาสตร์สวนสุนันทา</b:JournalName>
    <b:Year>2566</b:Year>
    <b:Pages>7(1), 36-42</b:Pages>
    <b:RefOrder>7</b:RefOrder>
  </b:Source>
  <b:Source>
    <b:Tag>ตรา68</b:Tag>
    <b:SourceType>JournalArticle</b:SourceType>
    <b:Guid>{9A52CFB7-FBA1-440F-9F54-7B19D5D43EAC}</b:Guid>
    <b:Title>ผลการใช้การจัดการเรียนรู้แบบสืบเสาะหาความรู้ 5 ขั้นตอนร่วมกับชุดกิจกรรมการเรียนรู้วิทยาศาสตร์ เรื่อง วงจรไฟฟ้า ที่มีต่อทักษะการทดลอง และพัฒนาการด้านความรู้ในการทดลองของนักเรียนชั้นมัธยมศึกษาปีที่ 3</b:Title>
    <b:Year>2568</b:Year>
    <b:LCID>th-TH</b:LCID>
    <b:Author>
      <b:Author>
        <b:Corporate>ตราดขวัญ ศรีมาศ และคณะ</b:Corporate>
      </b:Author>
    </b:Author>
    <b:JournalName>วารสารครุศาสตร์ มหาวิทยาลัยราชภัฏวไลยอลงกรณ์</b:JournalName>
    <b:Pages>3(1), 51-67</b:Pages>
    <b:RefOrder>8</b:RefOrder>
  </b:Source>
  <b:Source>
    <b:Tag>มุก67</b:Tag>
    <b:SourceType>JournalArticle</b:SourceType>
    <b:Guid>{E04773A7-6A32-470C-96EF-DDC5D8415568}</b:Guid>
    <b:LCID>th-TH</b:LCID>
    <b:Author>
      <b:Author>
        <b:Corporate>มุกดาวัลย์ จิตรติภิญโญ และพรชัย ผาดไธสง</b:Corporate>
      </b:Author>
    </b:Author>
    <b:Title>การพัฒนาการจัดการเรียนรู้แบบสืบเสาะหาความรู้ 5 ขั้น ร่วมกับเกมวิทยาศาสตร์ เพื่อส่งเสริมทักษะกระบวนการทางวิทยาศาสตร์สำหรับนักเรียนชั้นประถมศึกษาปีที่ 4</b:Title>
    <b:JournalName>วารสารมหาวิทยาลัยราชภัฏร้อยเอ็ด</b:JournalName>
    <b:Year>2567</b:Year>
    <b:Pages>18(1), 169-179</b:Pages>
    <b:RefOrder>9</b:RefOrder>
  </b:Source>
  <b:Source>
    <b:Tag>พิม63</b:Tag>
    <b:SourceType>JournalArticle</b:SourceType>
    <b:Guid>{40479B08-E781-4DB4-B09F-CAC6D44E5ECE}</b:Guid>
    <b:LCID>th-TH</b:LCID>
    <b:Author>
      <b:Author>
        <b:Corporate>พิมพ์ขวัญ สังข์ทอง และปิยาภรณ์ พุ่มแก้ว</b:Corporate>
      </b:Author>
    </b:Author>
    <b:Title>การพัฒนาทักษะกระบวนการทางวิทยาศาสตร์ของนักเรียนชั้นมัธยมศึกษาปีที  4 โดยใช้ชุดกิจกรรมปฏิบัติการทดลอง เรื่อง สมบัติของธาตุและสารประกอบ</b:Title>
    <b:JournalName>วารสารวิชาการมหาวิทยาลัยราชภัฏศรีสะเกษ</b:JournalName>
    <b:Year>2563</b:Year>
    <b:Pages>14(2), 12-28</b:Pages>
    <b:RefOrder>10</b:RefOrder>
  </b:Source>
  <b:Source>
    <b:Tag>Kha251</b:Tag>
    <b:SourceType>JournalArticle</b:SourceType>
    <b:Guid>{8B040F24-D6E0-4A8E-B0E5-EB9555E21EEC}</b:Guid>
    <b:Title>Enhancing science process skills and scientific mind with low-cost mini science experiment kits for Thai 6th graders</b:Title>
    <b:Year>2025</b:Year>
    <b:LCID>en-US</b:LCID>
    <b:Author>
      <b:Author>
        <b:Corporate>Khampui, K.-O. et al.</b:Corporate>
      </b:Author>
    </b:Author>
    <b:JournalName>Higher Education Studies</b:JournalName>
    <b:Pages>15(2), 158-164</b:Pages>
    <b:RefOrder>11</b:RefOrder>
  </b:Source>
  <b:Source>
    <b:Tag>ศิร601</b:Tag>
    <b:SourceType>JournalArticle</b:SourceType>
    <b:Guid>{68643012-C97A-4C2A-8EEC-92EADBFB8E92}</b:Guid>
    <b:Title>ผลการสอนโดยใช้ชุดการแสดงทางวิทยาศาสตร์เพื่อส่งเสริมทักษะกระบวนการทางวิทยาศาสตร์ของนักเรียนชั้นประถมศึกษาปีที 6</b:Title>
    <b:Year>2560</b:Year>
    <b:Pages>20(4), 219-229</b:Pages>
    <b:LCID>th-TH</b:LCID>
    <b:Author>
      <b:Author>
        <b:Corporate>ศิริกาล จันชัยชะนะ และวีระพงษ์ แสงชูโต</b:Corporate>
      </b:Author>
    </b:Author>
    <b:JournalName>วารสารศึกษาศาสตร์มหาวิทยาลัยนเรศวร</b:JournalName>
    <b:RefOrder>12</b:RefOrder>
  </b:Source>
</b:Sources>
</file>

<file path=customXml/itemProps1.xml><?xml version="1.0" encoding="utf-8"?>
<ds:datastoreItem xmlns:ds="http://schemas.openxmlformats.org/officeDocument/2006/customXml" ds:itemID="{555EC5AD-601E-4634-B9F0-1DD804069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แม่แบบ3</Template>
  <TotalTime>7</TotalTime>
  <Pages>10</Pages>
  <Words>3933</Words>
  <Characters>22421</Characters>
  <Application>Microsoft Office Word</Application>
  <DocSecurity>0</DocSecurity>
  <Lines>186</Lines>
  <Paragraphs>52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KKD Windows 7 V.3</dc:creator>
  <cp:lastModifiedBy>ADMIN</cp:lastModifiedBy>
  <cp:revision>5</cp:revision>
  <cp:lastPrinted>2026-04-03T13:48:00Z</cp:lastPrinted>
  <dcterms:created xsi:type="dcterms:W3CDTF">2026-10-26T15:17:00Z</dcterms:created>
  <dcterms:modified xsi:type="dcterms:W3CDTF">2026-10-31T16:28:00Z</dcterms:modified>
</cp:coreProperties>
</file>